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D13DA" w14:textId="77777777" w:rsidR="005E6FCE" w:rsidRPr="00E03E8E" w:rsidRDefault="005E6FCE" w:rsidP="006A377E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</w:p>
    <w:p w14:paraId="0C2FEB08" w14:textId="1F5800CE" w:rsidR="00A1343C" w:rsidRPr="00C74C2D" w:rsidRDefault="00C74C2D" w:rsidP="00C74C2D">
      <w:pPr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C74C2D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>Teaching and Learning Responsibility (TLR)</w:t>
      </w:r>
      <w:r w:rsidR="002A485C">
        <w:rPr>
          <w:rFonts w:asciiTheme="minorHAnsi" w:eastAsia="Times New Roman" w:hAnsiTheme="minorHAnsi" w:cstheme="minorHAnsi"/>
          <w:b/>
          <w:bCs/>
          <w:sz w:val="28"/>
          <w:szCs w:val="28"/>
          <w:lang w:eastAsia="en-GB"/>
        </w:rPr>
        <w:t xml:space="preserve"> Role Profile</w:t>
      </w:r>
    </w:p>
    <w:p w14:paraId="7ECA1C74" w14:textId="77777777" w:rsidR="00D30C9A" w:rsidRPr="00603DFD" w:rsidRDefault="00D30C9A" w:rsidP="00603DFD">
      <w:pPr>
        <w:spacing w:after="0" w:line="240" w:lineRule="auto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</w:p>
    <w:p w14:paraId="1AAF196C" w14:textId="0B502FA7" w:rsidR="00A679CB" w:rsidRPr="00262136" w:rsidRDefault="00A679CB" w:rsidP="00A679CB">
      <w:p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Our school’s vision is rooted in a holistic, inclusive and inquiry</w:t>
      </w:r>
      <w:r w:rsidRPr="00262136">
        <w:rPr>
          <w:rFonts w:ascii="Cambria Math" w:hAnsi="Cambria Math" w:cs="Cambria Math"/>
          <w:sz w:val="24"/>
          <w:szCs w:val="24"/>
        </w:rPr>
        <w:t>‑</w:t>
      </w:r>
      <w:r w:rsidRPr="00262136">
        <w:rPr>
          <w:rFonts w:cstheme="minorHAnsi"/>
          <w:sz w:val="24"/>
          <w:szCs w:val="24"/>
        </w:rPr>
        <w:t>driven approach. The TLR role is designed to support the leadership team in driving this ethos forward.</w:t>
      </w:r>
    </w:p>
    <w:p w14:paraId="361F20B8" w14:textId="77777777" w:rsidR="002727FD" w:rsidRDefault="002727FD" w:rsidP="00A679CB">
      <w:pPr>
        <w:spacing w:after="0" w:line="240" w:lineRule="auto"/>
        <w:rPr>
          <w:rFonts w:cstheme="minorHAnsi"/>
          <w:sz w:val="24"/>
          <w:szCs w:val="24"/>
        </w:rPr>
      </w:pPr>
    </w:p>
    <w:p w14:paraId="4A6EF443" w14:textId="633704E3" w:rsidR="00A679CB" w:rsidRPr="00262136" w:rsidRDefault="00A679CB" w:rsidP="00A679CB">
      <w:p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The TLR post will play a key role in supporting the Headteacher and Deputy Headteacher in developing, embedding and innovating the following strategic priorities:</w:t>
      </w:r>
    </w:p>
    <w:p w14:paraId="1D9D98BE" w14:textId="77777777" w:rsidR="00A679CB" w:rsidRPr="00567663" w:rsidRDefault="00A679CB" w:rsidP="00A679CB">
      <w:pPr>
        <w:spacing w:after="0" w:line="240" w:lineRule="auto"/>
        <w:rPr>
          <w:rFonts w:cstheme="minorHAnsi"/>
          <w:sz w:val="8"/>
          <w:szCs w:val="8"/>
        </w:rPr>
      </w:pPr>
    </w:p>
    <w:p w14:paraId="1729D8D5" w14:textId="15FB4763" w:rsidR="00A679CB" w:rsidRPr="00567663" w:rsidRDefault="00A679CB" w:rsidP="00A679CB">
      <w:pPr>
        <w:pStyle w:val="ListParagraph"/>
        <w:numPr>
          <w:ilvl w:val="0"/>
          <w:numId w:val="23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Inquiry</w:t>
      </w:r>
      <w:r w:rsidRPr="00262136">
        <w:rPr>
          <w:rFonts w:ascii="Cambria Math" w:hAnsi="Cambria Math" w:cs="Cambria Math"/>
          <w:sz w:val="24"/>
          <w:szCs w:val="24"/>
        </w:rPr>
        <w:t>‑</w:t>
      </w:r>
      <w:r w:rsidRPr="00262136">
        <w:rPr>
          <w:rFonts w:cstheme="minorHAnsi"/>
          <w:sz w:val="24"/>
          <w:szCs w:val="24"/>
        </w:rPr>
        <w:t>based learning: Leading and supporting planning, pedagogy, and pupil</w:t>
      </w:r>
      <w:r w:rsidRPr="00262136">
        <w:rPr>
          <w:rFonts w:ascii="Cambria Math" w:hAnsi="Cambria Math" w:cs="Cambria Math"/>
          <w:sz w:val="24"/>
          <w:szCs w:val="24"/>
        </w:rPr>
        <w:t>‑</w:t>
      </w:r>
      <w:r w:rsidRPr="00262136">
        <w:rPr>
          <w:rFonts w:cstheme="minorHAnsi"/>
          <w:sz w:val="24"/>
          <w:szCs w:val="24"/>
        </w:rPr>
        <w:t>led learning experiences rooted in curiosity, exploration, and authentic learning contexts.</w:t>
      </w:r>
    </w:p>
    <w:p w14:paraId="5554EACD" w14:textId="5AE7ECC2" w:rsidR="00A679CB" w:rsidRPr="00567663" w:rsidRDefault="00A679CB" w:rsidP="00A679CB">
      <w:pPr>
        <w:pStyle w:val="ListParagraph"/>
        <w:numPr>
          <w:ilvl w:val="0"/>
          <w:numId w:val="23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Wellbeing: Promoting a wellbeing</w:t>
      </w:r>
      <w:r w:rsidRPr="00262136">
        <w:rPr>
          <w:rFonts w:ascii="Cambria Math" w:hAnsi="Cambria Math" w:cs="Cambria Math"/>
          <w:sz w:val="24"/>
          <w:szCs w:val="24"/>
        </w:rPr>
        <w:t>‑</w:t>
      </w:r>
      <w:r w:rsidRPr="00262136">
        <w:rPr>
          <w:rFonts w:cstheme="minorHAnsi"/>
          <w:sz w:val="24"/>
          <w:szCs w:val="24"/>
        </w:rPr>
        <w:t>focused, relational, trauma</w:t>
      </w:r>
      <w:r w:rsidRPr="00262136">
        <w:rPr>
          <w:rFonts w:ascii="Cambria Math" w:hAnsi="Cambria Math" w:cs="Cambria Math"/>
          <w:sz w:val="24"/>
          <w:szCs w:val="24"/>
        </w:rPr>
        <w:t>‑</w:t>
      </w:r>
      <w:r w:rsidRPr="00262136">
        <w:rPr>
          <w:rFonts w:cstheme="minorHAnsi"/>
          <w:sz w:val="24"/>
          <w:szCs w:val="24"/>
        </w:rPr>
        <w:t>informed approach and ensuring consistent practice across the school.</w:t>
      </w:r>
    </w:p>
    <w:p w14:paraId="37AA96E0" w14:textId="0CCE50B0" w:rsidR="00A679CB" w:rsidRPr="00567663" w:rsidRDefault="00A679CB" w:rsidP="00A679CB">
      <w:pPr>
        <w:pStyle w:val="ListParagraph"/>
        <w:numPr>
          <w:ilvl w:val="0"/>
          <w:numId w:val="23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 xml:space="preserve">Inclusive learning: Supporting teachers to plan for and deliver inclusive, adaptive learning that meets the needs of all pupils. </w:t>
      </w:r>
    </w:p>
    <w:p w14:paraId="6B349AAC" w14:textId="43775DA2" w:rsidR="00A679CB" w:rsidRPr="00567663" w:rsidRDefault="00A679CB" w:rsidP="00A679CB">
      <w:pPr>
        <w:pStyle w:val="ListParagraph"/>
        <w:numPr>
          <w:ilvl w:val="0"/>
          <w:numId w:val="23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Learning enablers: environment, experiences, and adults: Enhancing the quality of learning environments, rich experiences, and the skills and interactions of adults who support learners.</w:t>
      </w:r>
    </w:p>
    <w:p w14:paraId="5C1EA833" w14:textId="77777777" w:rsidR="00A679CB" w:rsidRPr="00262136" w:rsidRDefault="00A679CB" w:rsidP="00A679CB">
      <w:pPr>
        <w:pStyle w:val="ListParagraph"/>
        <w:numPr>
          <w:ilvl w:val="0"/>
          <w:numId w:val="23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Cross</w:t>
      </w:r>
      <w:r w:rsidRPr="00262136">
        <w:rPr>
          <w:rFonts w:ascii="Cambria Math" w:hAnsi="Cambria Math" w:cs="Cambria Math"/>
          <w:sz w:val="24"/>
          <w:szCs w:val="24"/>
        </w:rPr>
        <w:t>‑</w:t>
      </w:r>
      <w:r w:rsidRPr="00262136">
        <w:rPr>
          <w:rFonts w:cstheme="minorHAnsi"/>
          <w:sz w:val="24"/>
          <w:szCs w:val="24"/>
        </w:rPr>
        <w:t>curricular skills and learner assets: Ensuring high expectations for literacy, numeracy, digital competence and wider learner assets are embedded and developed throughout the curriculum.</w:t>
      </w:r>
    </w:p>
    <w:p w14:paraId="4F3B8700" w14:textId="77777777" w:rsidR="00567663" w:rsidRDefault="00567663" w:rsidP="00567663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3E22937D" w14:textId="6E832081" w:rsidR="00567663" w:rsidRPr="00262136" w:rsidRDefault="00567663" w:rsidP="00567663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262136">
        <w:rPr>
          <w:rFonts w:cstheme="minorHAnsi"/>
          <w:b/>
          <w:bCs/>
          <w:sz w:val="24"/>
          <w:szCs w:val="24"/>
        </w:rPr>
        <w:t>Purpose of the TLR Role</w:t>
      </w:r>
    </w:p>
    <w:p w14:paraId="4F8100E5" w14:textId="39B6DC26" w:rsidR="00567663" w:rsidRPr="00262136" w:rsidRDefault="00567663" w:rsidP="00567663">
      <w:p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Core Leadership Function</w:t>
      </w:r>
    </w:p>
    <w:p w14:paraId="230C2CE8" w14:textId="77777777" w:rsidR="00567663" w:rsidRPr="00262136" w:rsidRDefault="00567663" w:rsidP="00567663">
      <w:p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The TLR postholder must be able to:</w:t>
      </w:r>
    </w:p>
    <w:p w14:paraId="25238059" w14:textId="77777777" w:rsidR="00567663" w:rsidRPr="00262136" w:rsidRDefault="00567663" w:rsidP="00567663">
      <w:pPr>
        <w:pStyle w:val="ListParagraph"/>
        <w:numPr>
          <w:ilvl w:val="0"/>
          <w:numId w:val="24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embody and model Pennard’s belief, ethos and vision</w:t>
      </w:r>
    </w:p>
    <w:p w14:paraId="5DFF956C" w14:textId="77777777" w:rsidR="00567663" w:rsidRPr="00262136" w:rsidRDefault="00567663" w:rsidP="00567663">
      <w:pPr>
        <w:pStyle w:val="ListParagraph"/>
        <w:numPr>
          <w:ilvl w:val="0"/>
          <w:numId w:val="24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work collaboratively with the Headteacher and Deputy Headteacher to drive school improvement</w:t>
      </w:r>
    </w:p>
    <w:p w14:paraId="311427D4" w14:textId="77777777" w:rsidR="00567663" w:rsidRPr="00262136" w:rsidRDefault="00567663" w:rsidP="00567663">
      <w:pPr>
        <w:pStyle w:val="ListParagraph"/>
        <w:numPr>
          <w:ilvl w:val="0"/>
          <w:numId w:val="24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support the leadership of teaching, learning, and whole</w:t>
      </w:r>
      <w:r w:rsidRPr="00262136">
        <w:rPr>
          <w:rFonts w:ascii="Cambria Math" w:hAnsi="Cambria Math" w:cs="Cambria Math"/>
          <w:sz w:val="24"/>
          <w:szCs w:val="24"/>
        </w:rPr>
        <w:t>‑</w:t>
      </w:r>
      <w:r w:rsidRPr="00262136">
        <w:rPr>
          <w:rFonts w:cstheme="minorHAnsi"/>
          <w:sz w:val="24"/>
          <w:szCs w:val="24"/>
        </w:rPr>
        <w:t>school development</w:t>
      </w:r>
    </w:p>
    <w:p w14:paraId="6D48B074" w14:textId="77777777" w:rsidR="00567663" w:rsidRPr="00262136" w:rsidRDefault="00567663" w:rsidP="00567663">
      <w:pPr>
        <w:pStyle w:val="ListParagraph"/>
        <w:numPr>
          <w:ilvl w:val="0"/>
          <w:numId w:val="24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contribute to innovation and continuous improvement</w:t>
      </w:r>
    </w:p>
    <w:p w14:paraId="18A63413" w14:textId="77777777" w:rsidR="00567663" w:rsidRPr="00262136" w:rsidRDefault="00567663" w:rsidP="00567663">
      <w:pPr>
        <w:pStyle w:val="ListParagraph"/>
        <w:numPr>
          <w:ilvl w:val="0"/>
          <w:numId w:val="24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champion high</w:t>
      </w:r>
      <w:r w:rsidRPr="00262136">
        <w:rPr>
          <w:rFonts w:ascii="Cambria Math" w:hAnsi="Cambria Math" w:cs="Cambria Math"/>
          <w:sz w:val="24"/>
          <w:szCs w:val="24"/>
        </w:rPr>
        <w:t>‑</w:t>
      </w:r>
      <w:r w:rsidRPr="00262136">
        <w:rPr>
          <w:rFonts w:cstheme="minorHAnsi"/>
          <w:sz w:val="24"/>
          <w:szCs w:val="24"/>
        </w:rPr>
        <w:t>quality, inclusive, child</w:t>
      </w:r>
      <w:r w:rsidRPr="00262136">
        <w:rPr>
          <w:rFonts w:ascii="Cambria Math" w:hAnsi="Cambria Math" w:cs="Cambria Math"/>
          <w:sz w:val="24"/>
          <w:szCs w:val="24"/>
        </w:rPr>
        <w:t>‑</w:t>
      </w:r>
      <w:r w:rsidRPr="00262136">
        <w:rPr>
          <w:rFonts w:cstheme="minorHAnsi"/>
          <w:sz w:val="24"/>
          <w:szCs w:val="24"/>
        </w:rPr>
        <w:t>centred practice</w:t>
      </w:r>
    </w:p>
    <w:p w14:paraId="3B287FF7" w14:textId="77777777" w:rsidR="00567663" w:rsidRPr="00262136" w:rsidRDefault="00567663" w:rsidP="00567663">
      <w:pPr>
        <w:spacing w:after="0" w:line="240" w:lineRule="auto"/>
        <w:rPr>
          <w:rFonts w:cstheme="minorHAnsi"/>
          <w:sz w:val="24"/>
          <w:szCs w:val="24"/>
        </w:rPr>
      </w:pPr>
    </w:p>
    <w:p w14:paraId="1BC1F003" w14:textId="37286CC8" w:rsidR="00567663" w:rsidRPr="00262136" w:rsidRDefault="00567663" w:rsidP="00567663">
      <w:p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Key Responsibilities</w:t>
      </w:r>
    </w:p>
    <w:p w14:paraId="7A216F4A" w14:textId="77777777" w:rsidR="00567663" w:rsidRPr="00262136" w:rsidRDefault="00567663" w:rsidP="00567663">
      <w:p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Under the proposed profile, the TLR postholder will:</w:t>
      </w:r>
    </w:p>
    <w:p w14:paraId="6FB75FAB" w14:textId="77777777" w:rsidR="00567663" w:rsidRPr="00262136" w:rsidRDefault="00567663" w:rsidP="00567663">
      <w:pPr>
        <w:pStyle w:val="ListParagraph"/>
        <w:numPr>
          <w:ilvl w:val="0"/>
          <w:numId w:val="25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support whole</w:t>
      </w:r>
      <w:r w:rsidRPr="00262136">
        <w:rPr>
          <w:rFonts w:ascii="Cambria Math" w:hAnsi="Cambria Math" w:cs="Cambria Math"/>
          <w:sz w:val="24"/>
          <w:szCs w:val="24"/>
        </w:rPr>
        <w:t>‑</w:t>
      </w:r>
      <w:r w:rsidRPr="00262136">
        <w:rPr>
          <w:rFonts w:cstheme="minorHAnsi"/>
          <w:sz w:val="24"/>
          <w:szCs w:val="24"/>
        </w:rPr>
        <w:t>school improvement linked to curriculum, wellbeing, inclusion and pedagogy</w:t>
      </w:r>
    </w:p>
    <w:p w14:paraId="68DE11A3" w14:textId="77777777" w:rsidR="00567663" w:rsidRPr="00262136" w:rsidRDefault="00567663" w:rsidP="00567663">
      <w:pPr>
        <w:pStyle w:val="ListParagraph"/>
        <w:numPr>
          <w:ilvl w:val="0"/>
          <w:numId w:val="25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lead staff development in identified areas linked to school improvement</w:t>
      </w:r>
    </w:p>
    <w:p w14:paraId="2A57976C" w14:textId="77777777" w:rsidR="00567663" w:rsidRPr="00262136" w:rsidRDefault="00567663" w:rsidP="00567663">
      <w:pPr>
        <w:pStyle w:val="ListParagraph"/>
        <w:numPr>
          <w:ilvl w:val="0"/>
          <w:numId w:val="25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support monitoring, evaluation and development of teaching and learning</w:t>
      </w:r>
    </w:p>
    <w:p w14:paraId="7D58D1B6" w14:textId="77777777" w:rsidR="00567663" w:rsidRPr="00262136" w:rsidRDefault="00567663" w:rsidP="00567663">
      <w:pPr>
        <w:pStyle w:val="ListParagraph"/>
        <w:numPr>
          <w:ilvl w:val="0"/>
          <w:numId w:val="25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collaborate with SLT on strategic projects and initiatives</w:t>
      </w:r>
    </w:p>
    <w:p w14:paraId="53723E42" w14:textId="77777777" w:rsidR="00567663" w:rsidRPr="00262136" w:rsidRDefault="00567663" w:rsidP="00567663">
      <w:pPr>
        <w:pStyle w:val="ListParagraph"/>
        <w:numPr>
          <w:ilvl w:val="0"/>
          <w:numId w:val="25"/>
        </w:numPr>
        <w:spacing w:after="0" w:line="240" w:lineRule="auto"/>
        <w:rPr>
          <w:rFonts w:cstheme="minorHAnsi"/>
          <w:sz w:val="24"/>
          <w:szCs w:val="24"/>
        </w:rPr>
      </w:pPr>
      <w:r w:rsidRPr="00262136">
        <w:rPr>
          <w:rFonts w:cstheme="minorHAnsi"/>
          <w:sz w:val="24"/>
          <w:szCs w:val="24"/>
        </w:rPr>
        <w:t>act as a role model for professional practice and school ethos</w:t>
      </w:r>
    </w:p>
    <w:p w14:paraId="762795C3" w14:textId="1F27A623" w:rsidR="004B0943" w:rsidRPr="00603DFD" w:rsidRDefault="004B0943" w:rsidP="00603DFD">
      <w:pPr>
        <w:spacing w:after="0" w:line="240" w:lineRule="auto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</w:p>
    <w:sectPr w:rsidR="004B0943" w:rsidRPr="00603DFD" w:rsidSect="00FD463B">
      <w:headerReference w:type="first" r:id="rId7"/>
      <w:footerReference w:type="first" r:id="rId8"/>
      <w:pgSz w:w="11906" w:h="16838"/>
      <w:pgMar w:top="594" w:right="720" w:bottom="720" w:left="720" w:header="708" w:footer="225" w:gutter="0"/>
      <w:pgBorders w:offsetFrom="page">
        <w:top w:val="single" w:sz="36" w:space="20" w:color="4472C4" w:themeColor="accent1"/>
        <w:left w:val="single" w:sz="36" w:space="20" w:color="4472C4" w:themeColor="accent1"/>
        <w:bottom w:val="single" w:sz="36" w:space="20" w:color="4472C4" w:themeColor="accent1"/>
        <w:right w:val="single" w:sz="36" w:space="20" w:color="4472C4" w:themeColor="accent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0096B" w14:textId="77777777" w:rsidR="00FD1532" w:rsidRDefault="00FD1532" w:rsidP="008839D3">
      <w:pPr>
        <w:spacing w:after="0" w:line="240" w:lineRule="auto"/>
      </w:pPr>
      <w:r>
        <w:separator/>
      </w:r>
    </w:p>
  </w:endnote>
  <w:endnote w:type="continuationSeparator" w:id="0">
    <w:p w14:paraId="03225BBD" w14:textId="77777777" w:rsidR="00FD1532" w:rsidRDefault="00FD1532" w:rsidP="008839D3">
      <w:pPr>
        <w:spacing w:after="0" w:line="240" w:lineRule="auto"/>
      </w:pPr>
      <w:r>
        <w:continuationSeparator/>
      </w:r>
    </w:p>
  </w:endnote>
  <w:endnote w:type="continuationNotice" w:id="1">
    <w:p w14:paraId="456ACF65" w14:textId="77777777" w:rsidR="00FD1532" w:rsidRDefault="00FD15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E7F23" w14:textId="3BFED3A9" w:rsidR="00D70B92" w:rsidRDefault="009F140F" w:rsidP="00D70B92">
    <w:pPr>
      <w:tabs>
        <w:tab w:val="center" w:pos="4513"/>
        <w:tab w:val="right" w:pos="9026"/>
      </w:tabs>
      <w:jc w:val="center"/>
      <w:rPr>
        <w:rFonts w:ascii="Lucida Handwriting" w:hAnsi="Lucida Handwriting" w:cs="Arial"/>
        <w:b/>
        <w:color w:val="0070C0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3A0ACC11" wp14:editId="0C374DE4">
              <wp:simplePos x="0" y="0"/>
              <wp:positionH relativeFrom="column">
                <wp:posOffset>-40234</wp:posOffset>
              </wp:positionH>
              <wp:positionV relativeFrom="paragraph">
                <wp:posOffset>113563</wp:posOffset>
              </wp:positionV>
              <wp:extent cx="6583680" cy="919328"/>
              <wp:effectExtent l="0" t="0" r="0" b="0"/>
              <wp:wrapNone/>
              <wp:docPr id="8" name="Gro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83680" cy="919328"/>
                        <a:chOff x="0" y="0"/>
                        <a:chExt cx="6881341" cy="963724"/>
                      </a:xfrm>
                    </wpg:grpSpPr>
                    <pic:pic xmlns:pic="http://schemas.openxmlformats.org/drawingml/2006/picture">
                      <pic:nvPicPr>
                        <pic:cNvPr id="9" name="Picture 4" descr="Raccoon "/>
                        <pic:cNvPicPr>
                          <a:picLocks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03373" y="0"/>
                          <a:ext cx="861695" cy="929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0" name="Picture 36" descr="See the source image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71135" y="90616"/>
                          <a:ext cx="833755" cy="8045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1" name="Picture 11" descr="A close up of a logo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560541" y="57665"/>
                          <a:ext cx="1320800" cy="7747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Picture 13" descr="Cynllun Ysgolion Iach Gwynedd - Gwynedd Healthy Schools Scheme"/>
                        <pic:cNvPicPr>
                          <a:picLocks noChangeAspect="1"/>
                        </pic:cNvPicPr>
                      </pic:nvPicPr>
                      <pic:blipFill rotWithShape="1"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747" r="15308"/>
                        <a:stretch/>
                      </pic:blipFill>
                      <pic:spPr bwMode="auto">
                        <a:xfrm>
                          <a:off x="0" y="90616"/>
                          <a:ext cx="1198880" cy="835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4" descr="Rights Respecting Schools | Uplawmoor Primary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96065" y="57665"/>
                          <a:ext cx="837565" cy="870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5" name="Picture 15" descr="A picture containing clock, drawing&#10;&#10;Description automatically generated"/>
                        <pic:cNvPicPr>
                          <a:picLocks noChangeAspect="1"/>
                        </pic:cNvPicPr>
                      </pic:nvPicPr>
                      <pic:blipFill rotWithShape="1"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259" b="8722"/>
                        <a:stretch/>
                      </pic:blipFill>
                      <pic:spPr bwMode="auto">
                        <a:xfrm>
                          <a:off x="1120346" y="98854"/>
                          <a:ext cx="776605" cy="864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17" descr="A picture containing diagram&#10;&#10;Description automatically generated"/>
                        <pic:cNvPicPr>
                          <a:picLocks noChangeAspect="1"/>
                        </pic:cNvPicPr>
                      </pic:nvPicPr>
                      <pic:blipFill rotWithShape="1"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524" r="8277"/>
                        <a:stretch/>
                      </pic:blipFill>
                      <pic:spPr bwMode="auto">
                        <a:xfrm>
                          <a:off x="4810897" y="24713"/>
                          <a:ext cx="715645" cy="8775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" name="Picture 18" descr="A picture containing icon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127157" y="24713"/>
                          <a:ext cx="690880" cy="9347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E0C77F8" id="Group 8" o:spid="_x0000_s1026" style="position:absolute;margin-left:-3.15pt;margin-top:8.95pt;width:518.4pt;height:72.4pt;z-index:251658242;mso-width-relative:margin;mso-height-relative:margin" coordsize="68813,9637" o:gfxdata="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KhF/yqnRP8u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MapK/0q1Yf9SuGj/MKpL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ahG/z2vVv/n9eP/6fXm/zquVP8tqEb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ahH/yWmQ/8vqkz/5PPh//b6&#10;8f9Esl7/KadG/yWlQv8npkX/L6lI/y+pSf8opkT/JaVC/y2oR/8vqUj/J6dF/yqnRP8vqUj/LahG&#10;/y6oR/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2oR/8mpkL/KKdF/yinRP8op0T/L6lJ/y+pSP8uqUj/LqlH/y+pSP8vqUj/JqZE&#10;/yuoR/8wqkr/K6hF/zStUv9mwn7/Wb1z/83q0P////z/Tbdn/0e0Yv+j27H/fMqN/yqoRv8rqEf/&#10;bsSB/43Snv9AsVj/LKlI/1+/d/9Qt2f/K6hH/z+wV/8zq07/KadF/ymnRP8kpUH/KKZD/y6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qnRP84rlT/ic+Z/8Hmx//A5sj/&#10;dsiJ/ymnR/8sqUj/K6lL/y2qTv8tqUf/LKlJ/47Snf+54r3/Na1S/zqvWP/O69D///////7++P/3&#10;+/L////8/16+df82rlT/8/rx/+v26f8zrFH/MKtP/+f15v/t9+n/N61R/zSsTv/p9uf/3/Lg/7zk&#10;wv/z+vD/1e7Y/1C4a/9avHP/k9Sk/2vCf/8rqEn/L6lI/y+pSP8vqUj/LqlH/y6pR/8vqUj/L6lI&#10;/y+pSP8vqUj/K6hH/yioSf8op0b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uoRv8+sVv/0OvT///////y+e//8Pnv/43Rm/8ipD//Ublr/9Hs1f+w37n/KahI/zGr&#10;T//p9uf/3vHc/yOmRv+X1KL//////7jjwP9YvHL/zevP//////90xoX/HaM8/6PZrf//////XL10&#10;/1C5a/////3/n9ir/yKkP/9Fslz/8vnv//z9+f+24b7/yenO///////t+Oz/8/ns/////////vz/&#10;bcSB/yimQ/8vqUj/K6hJ/zGqTf8wqkz/JqZD/yqoRv8vqUj/K6dF/0u2Zv/J6c3/kNKd/yyoRv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op0b/suC7//////+k2q7/Oq9X&#10;/ziuV/8sqUv/JKVB/y+rT//L6s7//////2bCff8yrFH/8fnt/73kw/8jpUP/yejL//////9gvnb/&#10;FqA5/5fUpP//////hs6V/yGjPP9Xu27//v78/5rWp/+FzZb////9/1q9c/8jpUD/WLtu/////P/P&#10;69H/HqRB/2K/ef//////2O/c/0W1Yv+a1qb//////6Tarv8lpUH/KKdE/5HSnv/j8+T/3vHe/6bb&#10;sv9Ds1//KqhG/yinQ/9bvXT////7/9Hs0P8uqUn/KKdD/yyoRv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qlI/y6qTP+Gzpf/ndeo/yenRv8uqUj/L6lI/ymoSP98&#10;yo3/9fry/////f+Q0p7/QLNf//b79P+h2a3/I6VC/yamRv+14bz//////5PTn/8jpUP/NK1S/yqp&#10;Sv8rqEb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qoR/81rVX/d8iK/1W7&#10;b/+r3bb//////5zXp/8fo0D/Tbdo//b79v/z+vP/R7Vj/yuoRf8vqUj/J6dG/6/etv+d16r/L6pO&#10;/y6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yo&#10;Rv9Asl7/7/jr//////+BzJH/JaZC/y+pSP8vqUj/JaZD/064af/R7NT//////6XasP/N6tH/0OzT&#10;/yuoSf8pp0P/WLxw/6Xbsf9Nt2b/LKhH/y2oR/8u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ahH/yamQv8npkT/Vrtx/6vdtf9GtGD/JaZD/7Hguf//////&#10;m9en/yWmQv8vqUj/LqhH/zKsUf/l9OP/7ffq/zauVf8rqEb/J6ZE/y6pR/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rqEX/SbVi/+f15v//////&#10;/////7bhu/8mqEr/ueO////////w+e7/u+TE//j88//V7dX/M6xQ/y6pR/8vqUj/L6lI/y+pSP8v&#10;qUj/L6lI/y+pSP8vqUj/L6lI/y+pSP8vqUj/JqZE/zeuVv+l27D//v77////////////7/ju/4/S&#10;n/83rlT/JqZC/y2oR/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2oR/8kpUL/Oa9Y/5nW&#10;pv/z+u/////////////7/fj/ntip/zOsUv8npkP/L6lI/y+pSP8vqUj/L6lI/y+pSP8vqUj/L6lI&#10;/y+pSP8vqUj/L6lI/y+pSP8op0f/kNGc////////////9vvz//T68/9PuWz/ZcF8/////v+z4Lz/&#10;JadF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SlQv+BzJP////////////G6Mr/Oa9Y/yyqTf+l27D/7vjv//v9&#10;9//C58n/R7Rg/yqnRf8vqUj/L6lI/y+pSP8vqUj/L6lI/y+pSP8vqUj/L6lI/y+pSP8uqUf/I6ZC&#10;/129dP/Z8Nz///////////////7/tuK+/0i1Yv8kpkL/LKhH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J/yyoR/8lpkL/Tbdm/73lxf/////////////////S7db/&#10;Vbpt/yWmQ/8uqUj/L6lI/y+pSP8vqUj/L6lI/y+pSP8vqUj/L6lI/y+pSP8vqUj/K6hH/0KyXf+1&#10;4bz/eMmM/0u3Z//h8+P/6vbq/+j26f/z+vL/S7Zl/yqnR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op0T/asN/&#10;/9Ds0//W7tf//////9vw3P9Pt2j/HqNA/z6wWv9Es2D/K6lL/yunRf8vqUj/L6lI/y+pSP8vqUj/&#10;L6lI/y+pSP8vqUj/L6lI/y+pSP8sqEb/KqhH/4fPmv/2+/T////////////l9ef/dMeI/yenSP8q&#10;p0X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inRv8oqEn/esqN/+v37P////////////P68f9/zJL/J6dG/yyoRv8vqUj/L6lI/y+p&#10;SP8vqUj/L6lI/y+pSP8vqUj/L6lI/y+pSP8sqEf/J6dI/yamRf8mpkP/ULhr//D57///////m9eo&#10;/yKlQf8mpkL/JaVB/ymnR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yoR/8vq1D/N65X/77lxP//////7ffs/2jDf/8n&#10;p0b/K6hG/y6pSP8vqUj/L6lI/y+pSP8vqUj/L6lI/y+pSP8vqUj/L6lI/y+pSP8pp0T/Na1T/7Lf&#10;uf///////////////v+548D/PrJe/ySlQ/8u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qlH/yWmQf9GtGH/wOXI&#10;/////v///////////6fcsv8vq1D/KadF/y+pSP8vqUj/L6lI/y+pSP8vqUj/L6lI/y+pSP8vqUj/&#10;L6lI/y+pSP8vqUj/KadF/1m8c//1+/X/5vXo/zauVf81rVT/dMeI/4POlf9bvHL/KKdG/y6pR/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uqUf/KadE/yin&#10;RP8tqEf/LalI/yqnRv8uqkz/pdqx///////Z79j/M6xP/y6oR/8vqUj/L6lI/y+pSP8vqUj/L6lI&#10;/y+pSP8vqUj/L6lI/y+pSf8mpkP/RLRh/9Ds1P////////////b79P+Iz5j/KqhI/yqnRv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KqdF/yupS/+R06D/+/34////////////xejN/z+xXP8n&#10;pkT/L6lI/y+pSP8vqUj/L6lI/y+pSP8vqUj/L6lI/y+pSP8vqUj/L6lI/yinRv+748L//////3zK&#10;j/9ItWP/3PHf///////////////+/5fUov8rqE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qp0X/M6tN/1m8cf9ZvHP/NK1R/yinRP8vqUj/LahG/yioSP+Hz5b/&#10;W7xx/yqnRf8vqUj/L6lI/y+pSP8vqUj/L6lI/y+pSP8vqUj/L6lI/y+pSP8lpkL/Vrtu/+Lz4///&#10;/////////+Pz4f9evnX/I6VD/y6pR/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uqEf/JKVE/2fCff/p9un////////////b8Nz/Trdo/yamQ/8vqUj/L6lI/y+pSP8vqUj/L6lI&#10;/y+pSP8vqUj/L6lI/y+pSP8qp0b/Wrxz/73kw/89sl7/3PDc///////M6tH/gsyT/7/lxv//////&#10;asOA/yemQ/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pp0T/YL94//r89//v+O//TLdo/yCk&#10;QP9SuWv/9/v2/+b05f81rVL/JaZD/zuvVv9Es1//LalK/ymnRf8vqUn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qoSP9SuGn/Oq9W/yCkP/97yYz//////3bHiP8npkL/L6lI/y+pSP8qp0T/&#10;Urls/////P/B5sX/KqhG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KadE/6HZq//6/fj/5fTl/0a0Yv88sFr/zOrR//////+h2az/J6dI/5jVo//t+Oz/&#10;/f75/8npzf9Ltmj/KadG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op0T/JaVB/yKlQv95yYv//f75/8/r0/8+&#10;sVv/QrJd//z++f+j2a3/JqZB/y+pSP8vqUj/LqlH/zCqTf+V1KH/SLVi/yyoR/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6pSP8yq1D/T7hq/9bu1//z&#10;+vP/7ffr///////a8Nr/M61V/5XUpP//////y+rR/4/Rnf/r9+n/1O3W/zCrTv8uqEf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qhH/y6p&#10;R/8pqEf/X792/5LTov9Wum//NK1V/6rctP//////4PLi/1G5bf/O69H/0ezT/yqoSP8uqUj/L6lI&#10;/y+pSP8vqUj/KqdF/yyoRf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alI/yWlQ/9Vum3/zuvT/+b15/+v37j/QLFa/zuwWP/w+O7/////&#10;/83r0P9JtmX/kdOg////+v9ItWP/K6dF/y+pSP8vqUj/LqlH/y2oRv8tqEb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uqUn/J6dF/zOsUf8pqUr/aMJ//////f//////8vnu/1C4aP8jpUH/&#10;fcqQ//b79f/p9un/wubJ//D46/87sFn/LahG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KqdF/yenRf8tqEf/Pa9V/3vJjf9xxYT/IaRC/23Eg///////wObI/yanRv8vqUj/&#10;L6lI/yamQv96yYv//////9/y4//a8Nv/7ffq//3++//j9OP/K6lL/5bUpP//////j9Kf/x+jP/8q&#10;p0T/K6dF/y6qS//L6cz//f76/2rEgv9zxof//////6/euf8doz//o9qt///////C5sf/Z8J//9bu&#10;2P//////u+LA/yamRP8op0b/X750/57XqP+Z1aP/V7tv/yinRv8tqUn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2oR/8n&#10;pkH/KadD/yyoSP8/sVv/e8qO/2TAev8pp0X/L6lI/y2pSP8wq0//2e/a/////f9Uum3/J6dI/zSt&#10;VP/T7dX//P75/0a0Yf9jwXr//////93x3v9Nt2r/WLtv/0i0Yv81rVP/7vjt/+/47v9nwn//uuLB&#10;///////E58v/I6ZD/0KzXv/d8d3////////////C5sf/uOK+/5jVpP8sqUn/L6lH/ymnQ/8mpUH/&#10;JqVB/yqnR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n/LKhH/yemQv8pp0T/L6lI&#10;/y+pSP8sqEf/PbFb/6jcsv+h2av/LqpM/y6oR/8lpkP/s9+6//////9xxYP/JKZF/67et///////&#10;///8//////+x37j/IKVE/6LZrP///////////8Lmx//S7Nb/tuG9/ympSv8qp0X/P7BZ/3rKjf9y&#10;xob/MKtO/yinRf8op0X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J/yyoSf8lpkT/J6dG/y2pSf8v&#10;qUj/LKhI/0KzXv9jwHr/S7Zk/ymnRf8sqUz/bMSB/5vXqf+Jz5f/R7Vi/yqoSP8vqk3/Yr93/1++&#10;dv8sqkv/NKxP/zKrTv8uqUn/L6lI/yyoRv8mpkL/JqZD/y2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sqEX/KKZD/yyoRf8wqUj/LqlH&#10;/yimQv8mpUH/JqZB/yyoRf8vqUj/LqlH/ymmQ/8pp0P/LqlH/y6oR/8uqUf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2oR/9KtGD/TLVh/y2oR/8vqUj/L6lI&#10;/y+pSP8vqUj/L6lI/y+pSP8vqUj/L6lI/y+pSP8vqUj/L6lI/y+pSP8vqUj/L6lI/yyoRv9FtGH/&#10;iM+Y/4PNlf9Gs1//KqhG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tqEf/Wbxy/47Snf94yIn/Nq5U/yyoRv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KhF/yyoRf8vqUj/L6lI/y+pSP8vqUj/L6lI/y+pSP8vqUj/L6lI/y+pSP8v&#10;qUj/L6lI/y+pSP8vqUj/L6lI/y+pSP8vqUj/K6hG/yWmQv8lpkP/K6hG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mnRf8lpUH/J6ZC&#10;/yyoR/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UEsDBAoAAAAAAAAAIQDW2XBXPnkFAD55BQAVAAAAZHJzL21lZGlhL2ltYWdlOC50&#10;aWZmTU0AKgAFbAg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DAwMD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KCggKBgYGBwAAAAAAAAAAAAAAAAAAAAAAAAAAAAAAAAAAAAAAAAAA&#10;RUFARlFPTFEHBwcHAAAAAAAAAAAAAAAAAAAAAAAAAAAAAAAAAAAAAAoKCAoKCgoK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EBAQEAAAAAAAAAAAAAAAAAAAAAAAAAAAA&#10;AAAAAAAAAAAAAAAGBgYGj4Z5m4V8b4wJCQkJAAAAAAAAAAAAAAAAAAAAAAAAAAAAAAAACQkJCYp8&#10;bZby4sr2X19XXwAAAAAAAAAAAAAAAAAAAAAAAAAAAAAAAAAAAAB8bmaCoZKHpgoKCgoAAAAAAAAA&#10;AAAAAAAAAAAAAAAAAAAAAAAAAAAAAgICAgEBAQE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SkhGTkpKRkoJCQkJAAAAAAAAAAAAAAAAAAAA&#10;AAAAAAAAAAAAXFtZXNfDqO7647r7a2RVbAAAAAAAAAAAAAAAAAAAAAAAAAAAAAAAAHlxZnn42rf6&#10;/92z/31vXn0AAAAAAAAAAAAAAAAAAAAAAAAAAAAAAAAZGRkZoo9+sf3iwv6BdGaCAAAAAAAAAAAA&#10;AAAAAAAAAAAAAAAAAAAAAAAAAD08OkBZV1NaDAwLD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YGBgasmHit/+Wi//rN&#10;eP/+zm7//7xX//mgNf/8lij//ZYq//ihPP/8wWT//9R5//7ZhP/33Zv/+fjP+mFgVGE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HBwcHdWtddf/0vv/+14j//9d+//7Ocv/5tFP/+aM8&#10;//2hN//9ojr//7ZV//7KdP/9zXn/+s+A//zvuP2hnImi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p5t+qP/qrv/4zHr/&#10;/8tr///CX//2pD3/+pUq//yUKP/5pkH//cls//7Sdf/+14H//u6x/3x1ZIAKCgoK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F5ZT17788X8/NWI///Ue///z3X//Ltc//mhOv/8&#10;nzX//KM6//+5Wf/9y3T/+sp4//7bkv/DrIXFKCgmK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KWhjKb+8Lr/9Ml6//3H&#10;aP//xWX/+KpK//qWMP/7lSv//a9L///MbP//0nH/+dJ8///3xf9iXFNj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GhkaoZZ7pP/il//60nn/+tB1///BY//9oz7/95kw&#10;//ipQf//wF3//8Zq//jFdf//4qT/ppl8p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OTkxO08ai2/7Viv/9w2T/&#10;/8Rk//61WP/5lzT/+pYu//+6Vv/7zW7/+s9y//vUhP/04r34VFJQV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GZcSGf/7Kj/9897//vNcf//wmL//KpF//WbNf/5&#10;r0r//8Bd///CZf/5xHb//+ez/6aeiqc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BAQEBKyfh63/46D/+r1c//+/&#10;Xv//u17/9Jwz//edL///vl3/+chy//bKdv//5Z7/cGNNcggICA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lYFBl//W+//XLff/+yWv//8Ng//qyT//0o0H//LRV&#10;//+9XP/+vV3/+sd9//jhtvuLin6M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WkoaX+tyl+/m8YP/+u1z/&#10;/7tc//inPf/7qDz//7tc//rCb//yxXr//++z/19YR2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YWBWYffxyfj2y4b//cNn///BXv/6t1b/9KtO//y2W///&#10;u1r//LhZ///akv+tnH6wDQ0ND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Dw8OD62QZ67+z3z/+Ldc//24&#10;Wf//s0r//7NI//+7WP/7wGz/88SD//vxw/1gX1Jg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oKCgpwZVdy/tyi//u9Yf//wFr/+rla//WzVv/6t1r//7ha&#10;//q2W///46L/op2Fo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kknKl/9iS//GyXv/5tFf/&#10;/7VP//+1Sv//uFT/+btn//7Tlv+rn4uuISEgI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YFhPYP/puf/6uWX//bpZ//m5WP/5t1f/+bNW//q0V//+&#10;vmf/7tCd8HJybXI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opuFo/3eqf7xsGj/965U//6w&#10;S///sUj//7NN//i3YP//57L/aV9Ua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F5dVV726sX3/r1z//20Vv/7tVH//LNP//yvUf/1rlb//9GG&#10;/6qYcqsJCQkJ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EtLSUvSt5ja+rx6//eqUP/+qkX/&#10;/65G//2xS//3uGL/9+a5+FxZUVw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ICAgIcGJPcP/Sk//6sFn//bBL//2sQv/+rUr/8qtY///env+k&#10;nYGl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DAwMDqJJ/qv/MkP/3p03//qQ8//6o&#10;Pv/8r0z//s18/3lqUHsICAgI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GFYTGH/47H/9apc//+qQ///pTX//aVA//OvYf/54bD6m5qI&#10;n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J6WiZ/91J/+9KRK//yhN///pjz/&#10;86dM///em/9fV0Vf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dXFNd9eLA9veva///pkH//6Iw//mgOf/+x3//rJZ7rQ4ODQ4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JSUlJ0q+E2f6yWf/5nzX//KI6/++n&#10;WP/847b9XltQX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CAgHCG5cT27+yI//+Z4///+dMf/0nT3//9OV/6GYh6I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wMDA6aNaaf/xHX/7pk4//CbO//9vHv/&#10;tqSMtycnJyc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eVk1e/9yr//GcRf/1mzr/9adQ/+7Jl/d7e3V7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mnoKn/9aW/+SZSP/mmUf//9qn/2hf&#10;VWgBAQEB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XVxWXfnmvvrtpl3/4ZdG//y/eP+ojmypCQkJC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mZmImvzhsv3lomL/5Zxc//TduPVZWFJZ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YWFhadjXae98GB/86VUf/6zpP/opd+ow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wMDAydiHOg/cSa///Mnv9tWkltBwcHB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ZFtLZP/nsP/huoL/++C1/ZeUgZ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EhEREq2Qga7t6tLuVFBGV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E1NRk3q3b/t6+C87p2QfJ4MDAwM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LCgoLEhISEgcHBgc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FBQUFEhIREhISEhIJCQcJ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Raccoon " style="position:absolute;left:33033;width:8617;height:9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">
                <v:imagedata r:id="rId9" o:title="Raccoon "/>
                <o:lock v:ext="edit" aspectratio="f"/>
              </v:shape>
              <v:shape id="Picture 36" o:spid="_x0000_s1028" type="#_x0000_t75" alt="See the source image" style="position:absolute;left:17711;top:906;width:8337;height:8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">
                <v:imagedata r:id="rId10" o:title="See the source image"/>
              </v:shape>
              <v:shape id="Picture 11" o:spid="_x0000_s1029" type="#_x0000_t75" alt="A close up of a logo&#10;&#10;Description automatically generated" style="position:absolute;left:55605;top:576;width:13208;height:7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">
                <v:imagedata r:id="rId11" o:title="A close up of a logo&#10;&#10;Description automatically generated"/>
              </v:shape>
              <v:shape id="Picture 13" o:spid="_x0000_s1030" type="#_x0000_t75" alt="Cynllun Ysgolion Iach Gwynedd - Gwynedd Healthy Schools Scheme" style="position:absolute;top:906;width:11988;height:8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">
                <v:imagedata r:id="rId12" o:title="Cynllun Ysgolion Iach Gwynedd - Gwynedd Healthy Schools Scheme" cropleft="12286f" cropright="10032f"/>
              </v:shape>
              <v:shape id="Picture 14" o:spid="_x0000_s1031" type="#_x0000_t75" alt="Rights Respecting Schools | Uplawmoor Primary" style="position:absolute;left:24960;top:576;width:8376;height:8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">
                <v:imagedata r:id="rId13" o:title="Rights Respecting Schools | Uplawmoor Primary"/>
              </v:shape>
              <v:shape id="Picture 15" o:spid="_x0000_s1032" type="#_x0000_t75" alt="A picture containing clock, drawing&#10;&#10;Description automatically generated" style="position:absolute;left:11203;top:988;width:7766;height:8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">
                <v:imagedata r:id="rId14" o:title="A picture containing clock, drawing&#10;&#10;Description automatically generated" croptop="8034f" cropbottom="5716f"/>
              </v:shape>
              <v:shape id="Picture 17" o:spid="_x0000_s1033" type="#_x0000_t75" alt="A picture containing diagram&#10;&#10;Description automatically generated" style="position:absolute;left:48108;top:247;width:7157;height:8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">
                <v:imagedata r:id="rId15" o:title="A picture containing diagram&#10;&#10;Description automatically generated" cropleft="1654f" cropright="5424f"/>
              </v:shape>
              <v:shape id="Picture 18" o:spid="_x0000_s1034" type="#_x0000_t75" alt="A picture containing icon&#10;&#10;Description automatically generated" style="position:absolute;left:41271;top:247;width:6909;height:9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">
                <v:imagedata r:id="rId16" o:title="A picture containing icon&#10;&#10;Description automatically generated"/>
              </v:shape>
            </v:group>
          </w:pict>
        </mc:Fallback>
      </mc:AlternateContent>
    </w:r>
  </w:p>
  <w:p w14:paraId="760BD0CA" w14:textId="77777777" w:rsidR="00D70B92" w:rsidRDefault="00D70B92" w:rsidP="00D70B92">
    <w:pPr>
      <w:tabs>
        <w:tab w:val="center" w:pos="4513"/>
        <w:tab w:val="right" w:pos="9026"/>
      </w:tabs>
      <w:jc w:val="center"/>
      <w:rPr>
        <w:rFonts w:ascii="Lucida Handwriting" w:hAnsi="Lucida Handwriting" w:cs="Arial"/>
        <w:b/>
        <w:color w:val="0070C0"/>
      </w:rPr>
    </w:pPr>
  </w:p>
  <w:p w14:paraId="7E62A810" w14:textId="77777777" w:rsidR="00D70B92" w:rsidRDefault="00D70B92" w:rsidP="00D70B92">
    <w:pPr>
      <w:tabs>
        <w:tab w:val="center" w:pos="4513"/>
        <w:tab w:val="right" w:pos="9026"/>
      </w:tabs>
      <w:jc w:val="center"/>
      <w:rPr>
        <w:rFonts w:ascii="Lucida Handwriting" w:hAnsi="Lucida Handwriting" w:cs="Arial"/>
        <w:b/>
        <w:color w:val="0070C0"/>
      </w:rPr>
    </w:pPr>
  </w:p>
  <w:p w14:paraId="16C34F3B" w14:textId="55A2667D" w:rsidR="008839D3" w:rsidRPr="00D70B92" w:rsidRDefault="00D70B92" w:rsidP="00D70B92">
    <w:pPr>
      <w:tabs>
        <w:tab w:val="center" w:pos="4513"/>
        <w:tab w:val="right" w:pos="9026"/>
      </w:tabs>
      <w:jc w:val="center"/>
      <w:rPr>
        <w:rFonts w:ascii="Lucida Handwriting" w:hAnsi="Lucida Handwriting" w:cs="Arial"/>
        <w:b/>
        <w:color w:val="0070C0"/>
      </w:rPr>
    </w:pPr>
    <w:r w:rsidRPr="00BF70FE">
      <w:rPr>
        <w:rFonts w:ascii="Lucida Handwriting" w:hAnsi="Lucida Handwriting" w:cs="Arial"/>
        <w:b/>
        <w:color w:val="0070C0"/>
      </w:rPr>
      <w:t>Dream, Believe, Achieve Together – Breuddwydio, Credu, Cyflawni Gyda’n gilyd</w:t>
    </w:r>
    <w:r>
      <w:rPr>
        <w:rFonts w:ascii="Lucida Handwriting" w:hAnsi="Lucida Handwriting" w:cs="Arial"/>
        <w:b/>
        <w:color w:val="0070C0"/>
      </w:rPr>
      <w:t>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6FCD7" w14:textId="77777777" w:rsidR="00FD1532" w:rsidRDefault="00FD1532" w:rsidP="008839D3">
      <w:pPr>
        <w:spacing w:after="0" w:line="240" w:lineRule="auto"/>
      </w:pPr>
      <w:r>
        <w:separator/>
      </w:r>
    </w:p>
  </w:footnote>
  <w:footnote w:type="continuationSeparator" w:id="0">
    <w:p w14:paraId="64AA8205" w14:textId="77777777" w:rsidR="00FD1532" w:rsidRDefault="00FD1532" w:rsidP="008839D3">
      <w:pPr>
        <w:spacing w:after="0" w:line="240" w:lineRule="auto"/>
      </w:pPr>
      <w:r>
        <w:continuationSeparator/>
      </w:r>
    </w:p>
  </w:footnote>
  <w:footnote w:type="continuationNotice" w:id="1">
    <w:p w14:paraId="601389C4" w14:textId="77777777" w:rsidR="00FD1532" w:rsidRDefault="00FD153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34A69" w14:textId="7864F050" w:rsidR="008839D3" w:rsidRPr="002821DB" w:rsidRDefault="009A6238" w:rsidP="008839D3">
    <w:pPr>
      <w:pStyle w:val="Header"/>
      <w:jc w:val="right"/>
      <w:rPr>
        <w:rFonts w:cs="Arial"/>
        <w:sz w:val="24"/>
        <w:szCs w:val="24"/>
      </w:rPr>
    </w:pPr>
    <w:r w:rsidRPr="002821DB">
      <w:rPr>
        <w:rFonts w:cs="Arial"/>
        <w:b/>
        <w:noProof/>
        <w:sz w:val="24"/>
        <w:szCs w:val="24"/>
        <w:lang w:eastAsia="en-GB"/>
      </w:rPr>
      <w:drawing>
        <wp:anchor distT="0" distB="0" distL="114300" distR="114300" simplePos="0" relativeHeight="251658241" behindDoc="0" locked="0" layoutInCell="1" allowOverlap="1" wp14:anchorId="2122142B" wp14:editId="6D1B078C">
          <wp:simplePos x="0" y="0"/>
          <wp:positionH relativeFrom="column">
            <wp:posOffset>-128143</wp:posOffset>
          </wp:positionH>
          <wp:positionV relativeFrom="paragraph">
            <wp:posOffset>-119761</wp:posOffset>
          </wp:positionV>
          <wp:extent cx="1556754" cy="1586217"/>
          <wp:effectExtent l="0" t="0" r="5715" b="1905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6754" cy="15862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39D3" w:rsidRPr="002821DB">
      <w:rPr>
        <w:rFonts w:cs="Arial"/>
        <w:b/>
        <w:sz w:val="24"/>
        <w:szCs w:val="24"/>
      </w:rPr>
      <w:sym w:font="Wingdings" w:char="F02B"/>
    </w:r>
    <w:r w:rsidR="008839D3" w:rsidRPr="002821DB">
      <w:rPr>
        <w:rFonts w:cs="Arial"/>
        <w:b/>
        <w:sz w:val="24"/>
        <w:szCs w:val="24"/>
      </w:rPr>
      <w:t xml:space="preserve"> </w:t>
    </w:r>
    <w:r w:rsidR="008839D3" w:rsidRPr="002821DB">
      <w:rPr>
        <w:rFonts w:cs="Arial"/>
        <w:sz w:val="24"/>
        <w:szCs w:val="24"/>
      </w:rPr>
      <w:t>Pennard Primary School, Pennard Road, Pennard, Swansea, SA3 2AD</w:t>
    </w:r>
  </w:p>
  <w:p w14:paraId="464A5F42" w14:textId="77777777" w:rsidR="008839D3" w:rsidRPr="002821DB" w:rsidRDefault="008839D3" w:rsidP="008839D3">
    <w:pPr>
      <w:pStyle w:val="Header"/>
      <w:jc w:val="right"/>
      <w:rPr>
        <w:rFonts w:cs="Arial"/>
        <w:sz w:val="24"/>
        <w:szCs w:val="24"/>
      </w:rPr>
    </w:pPr>
    <w:r w:rsidRPr="002821DB">
      <w:rPr>
        <w:rFonts w:cs="Arial"/>
        <w:b/>
        <w:sz w:val="24"/>
        <w:szCs w:val="24"/>
      </w:rPr>
      <w:sym w:font="Wingdings" w:char="F028"/>
    </w:r>
    <w:r w:rsidRPr="002821DB">
      <w:rPr>
        <w:rFonts w:cs="Arial"/>
        <w:b/>
        <w:sz w:val="24"/>
        <w:szCs w:val="24"/>
      </w:rPr>
      <w:t xml:space="preserve"> </w:t>
    </w:r>
    <w:r w:rsidRPr="002821DB">
      <w:rPr>
        <w:rFonts w:cs="Arial"/>
        <w:sz w:val="24"/>
        <w:szCs w:val="24"/>
      </w:rPr>
      <w:t>(01792) 233343</w:t>
    </w:r>
  </w:p>
  <w:p w14:paraId="2E353AE6" w14:textId="77777777" w:rsidR="008839D3" w:rsidRPr="002821DB" w:rsidRDefault="008839D3" w:rsidP="008839D3">
    <w:pPr>
      <w:pStyle w:val="Header"/>
      <w:jc w:val="right"/>
      <w:rPr>
        <w:rFonts w:cs="Arial"/>
        <w:sz w:val="24"/>
        <w:szCs w:val="24"/>
      </w:rPr>
    </w:pPr>
    <w:r w:rsidRPr="002821DB">
      <w:rPr>
        <w:rFonts w:cs="Arial"/>
        <w:sz w:val="24"/>
        <w:szCs w:val="24"/>
      </w:rPr>
      <w:sym w:font="Wingdings" w:char="F02A"/>
    </w:r>
    <w:r w:rsidRPr="002821DB">
      <w:rPr>
        <w:rFonts w:cs="Arial"/>
        <w:sz w:val="24"/>
        <w:szCs w:val="24"/>
      </w:rPr>
      <w:t xml:space="preserve"> </w:t>
    </w:r>
    <w:hyperlink r:id="rId2" w:history="1">
      <w:r w:rsidRPr="002821DB">
        <w:rPr>
          <w:rStyle w:val="Hyperlink"/>
          <w:rFonts w:cs="Arial"/>
          <w:sz w:val="24"/>
          <w:szCs w:val="24"/>
        </w:rPr>
        <w:t>Pennard.Primary@swansea-edunet.gov.uk</w:t>
      </w:r>
    </w:hyperlink>
  </w:p>
  <w:p w14:paraId="4B214DD0" w14:textId="77777777" w:rsidR="003042CE" w:rsidRDefault="00FD1532" w:rsidP="008839D3">
    <w:pPr>
      <w:pStyle w:val="Header"/>
      <w:jc w:val="right"/>
      <w:rPr>
        <w:rFonts w:cs="Arial"/>
        <w:sz w:val="24"/>
        <w:szCs w:val="24"/>
      </w:rPr>
    </w:pPr>
    <w:hyperlink r:id="rId3" w:history="1">
      <w:r w:rsidR="003042CE" w:rsidRPr="006065DB">
        <w:rPr>
          <w:rStyle w:val="Hyperlink"/>
          <w:rFonts w:cs="Arial"/>
          <w:sz w:val="24"/>
          <w:szCs w:val="24"/>
        </w:rPr>
        <w:t>http://pennardprimary.co.uk/</w:t>
      </w:r>
    </w:hyperlink>
  </w:p>
  <w:p w14:paraId="57B3109C" w14:textId="77777777" w:rsidR="008839D3" w:rsidRPr="002821DB" w:rsidRDefault="00FD1532" w:rsidP="008839D3">
    <w:pPr>
      <w:pStyle w:val="Header"/>
      <w:jc w:val="right"/>
      <w:rPr>
        <w:rFonts w:cs="Arial"/>
        <w:sz w:val="24"/>
        <w:szCs w:val="24"/>
      </w:rPr>
    </w:pPr>
    <w:r>
      <w:rPr>
        <w:noProof/>
        <w:sz w:val="24"/>
        <w:szCs w:val="24"/>
      </w:rPr>
      <w:pict w14:anchorId="569DCF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s://g.twimg.com/Twitter_logo_blue.png" style="position:absolute;left:0;text-align:left;margin-left:346.05pt;margin-top:2.05pt;width:16.05pt;height:13.8pt;z-index:251658240;visibility:visible;mso-wrap-edited:f;mso-width-percent:0;mso-height-percent:0;mso-width-percent:0;mso-height-percent:0">
          <v:imagedata r:id="rId4" o:title="Twitter_logo_blue"/>
        </v:shape>
      </w:pict>
    </w:r>
    <w:r w:rsidR="008839D3" w:rsidRPr="002821DB">
      <w:rPr>
        <w:rFonts w:cs="Arial"/>
        <w:sz w:val="24"/>
        <w:szCs w:val="24"/>
      </w:rPr>
      <w:t>@pennardprimary</w:t>
    </w:r>
  </w:p>
  <w:p w14:paraId="0B9107AB" w14:textId="77777777" w:rsidR="008839D3" w:rsidRPr="002821DB" w:rsidRDefault="008839D3" w:rsidP="008839D3">
    <w:pPr>
      <w:pStyle w:val="Header"/>
      <w:jc w:val="right"/>
      <w:rPr>
        <w:rFonts w:cs="Arial"/>
        <w:b/>
        <w:sz w:val="24"/>
        <w:szCs w:val="24"/>
      </w:rPr>
    </w:pPr>
    <w:r w:rsidRPr="002821DB">
      <w:rPr>
        <w:rFonts w:cs="Arial"/>
        <w:sz w:val="24"/>
        <w:szCs w:val="24"/>
      </w:rPr>
      <w:t xml:space="preserve">                                                                                  </w:t>
    </w:r>
  </w:p>
  <w:p w14:paraId="55DFDA2D" w14:textId="77777777" w:rsidR="008839D3" w:rsidRPr="002821DB" w:rsidRDefault="008839D3" w:rsidP="008839D3">
    <w:pPr>
      <w:pStyle w:val="Header"/>
      <w:jc w:val="right"/>
      <w:rPr>
        <w:rFonts w:cs="Arial"/>
        <w:b/>
        <w:sz w:val="2"/>
        <w:szCs w:val="24"/>
      </w:rPr>
    </w:pPr>
  </w:p>
  <w:p w14:paraId="07C1CCE3" w14:textId="77777777" w:rsidR="00385D41" w:rsidRPr="002821DB" w:rsidRDefault="00385D41" w:rsidP="00385D41">
    <w:pPr>
      <w:pStyle w:val="Header"/>
      <w:jc w:val="right"/>
      <w:rPr>
        <w:rFonts w:cs="Arial"/>
        <w:sz w:val="24"/>
        <w:szCs w:val="24"/>
      </w:rPr>
    </w:pPr>
    <w:r w:rsidRPr="002821DB">
      <w:rPr>
        <w:rFonts w:cs="Arial"/>
        <w:b/>
        <w:sz w:val="24"/>
        <w:szCs w:val="24"/>
      </w:rPr>
      <w:t>Headteacher</w:t>
    </w:r>
    <w:r w:rsidRPr="002821DB">
      <w:rPr>
        <w:rFonts w:cs="Arial"/>
        <w:sz w:val="24"/>
        <w:szCs w:val="24"/>
      </w:rPr>
      <w:t>: Kerina Hanson B.Ed. (Hons) NPQH</w:t>
    </w:r>
  </w:p>
  <w:p w14:paraId="30DDE074" w14:textId="77777777" w:rsidR="00D63270" w:rsidRPr="002821DB" w:rsidRDefault="008839D3" w:rsidP="002821DB">
    <w:pPr>
      <w:pStyle w:val="Header"/>
      <w:jc w:val="right"/>
      <w:rPr>
        <w:rFonts w:cs="Arial"/>
        <w:sz w:val="24"/>
        <w:szCs w:val="24"/>
      </w:rPr>
    </w:pPr>
    <w:r w:rsidRPr="002821DB">
      <w:rPr>
        <w:rFonts w:cs="Arial"/>
        <w:b/>
        <w:sz w:val="24"/>
        <w:szCs w:val="24"/>
      </w:rPr>
      <w:t>Deputy Headteacher:</w:t>
    </w:r>
    <w:r w:rsidRPr="002821DB">
      <w:rPr>
        <w:rFonts w:cs="Arial"/>
        <w:sz w:val="24"/>
        <w:szCs w:val="24"/>
      </w:rPr>
      <w:t xml:space="preserve"> </w:t>
    </w:r>
    <w:r w:rsidR="00543566" w:rsidRPr="002821DB">
      <w:rPr>
        <w:rFonts w:cs="Arial"/>
        <w:sz w:val="24"/>
        <w:szCs w:val="24"/>
      </w:rPr>
      <w:t>Mrs</w:t>
    </w:r>
    <w:r w:rsidR="00937B3A">
      <w:rPr>
        <w:rFonts w:cs="Arial"/>
        <w:sz w:val="24"/>
        <w:szCs w:val="24"/>
      </w:rPr>
      <w:t>. V. Eynon</w:t>
    </w:r>
    <w:r w:rsidR="00543566" w:rsidRPr="002821DB">
      <w:rPr>
        <w:rFonts w:cs="Arial"/>
        <w:sz w:val="24"/>
        <w:szCs w:val="24"/>
      </w:rPr>
      <w:t xml:space="preserve"> B</w:t>
    </w:r>
    <w:r w:rsidR="00937B3A">
      <w:rPr>
        <w:rFonts w:cs="Arial"/>
        <w:sz w:val="24"/>
        <w:szCs w:val="24"/>
      </w:rPr>
      <w:t>A.Ed</w:t>
    </w:r>
    <w:r w:rsidR="00543566" w:rsidRPr="002821DB">
      <w:rPr>
        <w:rFonts w:cs="Arial"/>
        <w:sz w:val="24"/>
        <w:szCs w:val="24"/>
      </w:rPr>
      <w:t>.</w:t>
    </w:r>
    <w:r w:rsidR="00937B3A">
      <w:rPr>
        <w:rFonts w:cs="Arial"/>
        <w:sz w:val="24"/>
        <w:szCs w:val="24"/>
      </w:rPr>
      <w:t xml:space="preserve"> </w:t>
    </w:r>
    <w:r w:rsidR="00543566" w:rsidRPr="002821DB">
      <w:rPr>
        <w:rFonts w:cs="Arial"/>
        <w:sz w:val="24"/>
        <w:szCs w:val="24"/>
      </w:rPr>
      <w:t>Hons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87B44"/>
    <w:multiLevelType w:val="hybridMultilevel"/>
    <w:tmpl w:val="5F781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320F2"/>
    <w:multiLevelType w:val="hybridMultilevel"/>
    <w:tmpl w:val="29BC6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070B0"/>
    <w:multiLevelType w:val="hybridMultilevel"/>
    <w:tmpl w:val="5AEC782C"/>
    <w:lvl w:ilvl="0" w:tplc="772A12B8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26E4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B944574"/>
    <w:multiLevelType w:val="hybridMultilevel"/>
    <w:tmpl w:val="9B302EA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77001"/>
    <w:multiLevelType w:val="hybridMultilevel"/>
    <w:tmpl w:val="5260B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8764D"/>
    <w:multiLevelType w:val="multilevel"/>
    <w:tmpl w:val="9334D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E3549E"/>
    <w:multiLevelType w:val="hybridMultilevel"/>
    <w:tmpl w:val="DB2CC07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52F36"/>
    <w:multiLevelType w:val="hybridMultilevel"/>
    <w:tmpl w:val="E050E6DE"/>
    <w:lvl w:ilvl="0" w:tplc="08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2A9762A"/>
    <w:multiLevelType w:val="multilevel"/>
    <w:tmpl w:val="159A1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9F222D"/>
    <w:multiLevelType w:val="multilevel"/>
    <w:tmpl w:val="911A1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F80CDC"/>
    <w:multiLevelType w:val="multilevel"/>
    <w:tmpl w:val="11184A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4970AA"/>
    <w:multiLevelType w:val="multilevel"/>
    <w:tmpl w:val="E7A09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2D17E5"/>
    <w:multiLevelType w:val="multilevel"/>
    <w:tmpl w:val="A9801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601FF9"/>
    <w:multiLevelType w:val="hybridMultilevel"/>
    <w:tmpl w:val="7EA4C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7D3CD0"/>
    <w:multiLevelType w:val="hybridMultilevel"/>
    <w:tmpl w:val="90F6B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250E63"/>
    <w:multiLevelType w:val="hybridMultilevel"/>
    <w:tmpl w:val="2AFA44F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CA70BA"/>
    <w:multiLevelType w:val="multilevel"/>
    <w:tmpl w:val="CEF062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F33260"/>
    <w:multiLevelType w:val="multilevel"/>
    <w:tmpl w:val="70E20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7C1A14"/>
    <w:multiLevelType w:val="hybridMultilevel"/>
    <w:tmpl w:val="5AB41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E0388A"/>
    <w:multiLevelType w:val="hybridMultilevel"/>
    <w:tmpl w:val="80744B2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795BA2"/>
    <w:multiLevelType w:val="hybridMultilevel"/>
    <w:tmpl w:val="63A64A3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17014"/>
    <w:multiLevelType w:val="hybridMultilevel"/>
    <w:tmpl w:val="87380D82"/>
    <w:lvl w:ilvl="0" w:tplc="D108C60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EF59DE"/>
    <w:multiLevelType w:val="multilevel"/>
    <w:tmpl w:val="E1285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3"/>
  </w:num>
  <w:num w:numId="3">
    <w:abstractNumId w:val="9"/>
  </w:num>
  <w:num w:numId="4">
    <w:abstractNumId w:val="15"/>
  </w:num>
  <w:num w:numId="5">
    <w:abstractNumId w:val="3"/>
    <w:lvlOverride w:ilvl="0">
      <w:startOverride w:val="1"/>
    </w:lvlOverride>
  </w:num>
  <w:num w:numId="6">
    <w:abstractNumId w:val="16"/>
  </w:num>
  <w:num w:numId="7">
    <w:abstractNumId w:val="0"/>
  </w:num>
  <w:num w:numId="8">
    <w:abstractNumId w:val="20"/>
  </w:num>
  <w:num w:numId="9">
    <w:abstractNumId w:val="11"/>
  </w:num>
  <w:num w:numId="10">
    <w:abstractNumId w:val="1"/>
  </w:num>
  <w:num w:numId="11">
    <w:abstractNumId w:val="5"/>
  </w:num>
  <w:num w:numId="12">
    <w:abstractNumId w:val="24"/>
  </w:num>
  <w:num w:numId="13">
    <w:abstractNumId w:val="4"/>
  </w:num>
  <w:num w:numId="14">
    <w:abstractNumId w:val="17"/>
  </w:num>
  <w:num w:numId="15">
    <w:abstractNumId w:val="8"/>
  </w:num>
  <w:num w:numId="16">
    <w:abstractNumId w:val="14"/>
  </w:num>
  <w:num w:numId="17">
    <w:abstractNumId w:val="13"/>
  </w:num>
  <w:num w:numId="18">
    <w:abstractNumId w:val="18"/>
  </w:num>
  <w:num w:numId="19">
    <w:abstractNumId w:val="12"/>
  </w:num>
  <w:num w:numId="20">
    <w:abstractNumId w:val="19"/>
  </w:num>
  <w:num w:numId="21">
    <w:abstractNumId w:val="6"/>
  </w:num>
  <w:num w:numId="22">
    <w:abstractNumId w:val="10"/>
  </w:num>
  <w:num w:numId="23">
    <w:abstractNumId w:val="7"/>
  </w:num>
  <w:num w:numId="24">
    <w:abstractNumId w:val="21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bc0NDI3MbUwM7IwsDBW0lEKTi0uzszPAykwqgUAnEZk+ywAAAA="/>
  </w:docVars>
  <w:rsids>
    <w:rsidRoot w:val="001E7BA4"/>
    <w:rsid w:val="0000079A"/>
    <w:rsid w:val="000042CA"/>
    <w:rsid w:val="00004E87"/>
    <w:rsid w:val="000208EA"/>
    <w:rsid w:val="000235BE"/>
    <w:rsid w:val="00025EFB"/>
    <w:rsid w:val="00027A17"/>
    <w:rsid w:val="000318BF"/>
    <w:rsid w:val="00045993"/>
    <w:rsid w:val="00057995"/>
    <w:rsid w:val="00062529"/>
    <w:rsid w:val="000645FB"/>
    <w:rsid w:val="00077CF2"/>
    <w:rsid w:val="00081DE1"/>
    <w:rsid w:val="00095CA9"/>
    <w:rsid w:val="00096980"/>
    <w:rsid w:val="000A0B84"/>
    <w:rsid w:val="000A2F6B"/>
    <w:rsid w:val="000A41C0"/>
    <w:rsid w:val="000A6B17"/>
    <w:rsid w:val="000A73F1"/>
    <w:rsid w:val="000B379A"/>
    <w:rsid w:val="000C0A34"/>
    <w:rsid w:val="000C3C88"/>
    <w:rsid w:val="000D410A"/>
    <w:rsid w:val="000F3EA6"/>
    <w:rsid w:val="00103622"/>
    <w:rsid w:val="00110CA1"/>
    <w:rsid w:val="001220CB"/>
    <w:rsid w:val="00125A00"/>
    <w:rsid w:val="00130FDF"/>
    <w:rsid w:val="001310E8"/>
    <w:rsid w:val="00131D47"/>
    <w:rsid w:val="00134F1F"/>
    <w:rsid w:val="0014664F"/>
    <w:rsid w:val="00151472"/>
    <w:rsid w:val="001514D3"/>
    <w:rsid w:val="00171C96"/>
    <w:rsid w:val="00172D40"/>
    <w:rsid w:val="00184E2A"/>
    <w:rsid w:val="001874AB"/>
    <w:rsid w:val="001960BD"/>
    <w:rsid w:val="001A3129"/>
    <w:rsid w:val="001A4103"/>
    <w:rsid w:val="001A52C4"/>
    <w:rsid w:val="001C1049"/>
    <w:rsid w:val="001C5162"/>
    <w:rsid w:val="001C5778"/>
    <w:rsid w:val="001E6ECB"/>
    <w:rsid w:val="001E7BA4"/>
    <w:rsid w:val="0020384D"/>
    <w:rsid w:val="00207FCB"/>
    <w:rsid w:val="002424DD"/>
    <w:rsid w:val="00245EF5"/>
    <w:rsid w:val="00252AF1"/>
    <w:rsid w:val="002648FC"/>
    <w:rsid w:val="002727FD"/>
    <w:rsid w:val="00276B7F"/>
    <w:rsid w:val="002804DE"/>
    <w:rsid w:val="002821DB"/>
    <w:rsid w:val="0029003F"/>
    <w:rsid w:val="00297DFE"/>
    <w:rsid w:val="002A2712"/>
    <w:rsid w:val="002A485C"/>
    <w:rsid w:val="002C2032"/>
    <w:rsid w:val="002C2331"/>
    <w:rsid w:val="002D5F75"/>
    <w:rsid w:val="002D6285"/>
    <w:rsid w:val="002D6994"/>
    <w:rsid w:val="002F2E95"/>
    <w:rsid w:val="002F4799"/>
    <w:rsid w:val="00300FD3"/>
    <w:rsid w:val="003042CE"/>
    <w:rsid w:val="003059EA"/>
    <w:rsid w:val="00306B99"/>
    <w:rsid w:val="00314E48"/>
    <w:rsid w:val="00322E3C"/>
    <w:rsid w:val="00323060"/>
    <w:rsid w:val="003262D3"/>
    <w:rsid w:val="00326403"/>
    <w:rsid w:val="00326C5E"/>
    <w:rsid w:val="003408C4"/>
    <w:rsid w:val="00354AE7"/>
    <w:rsid w:val="0036736F"/>
    <w:rsid w:val="00371498"/>
    <w:rsid w:val="00372A32"/>
    <w:rsid w:val="0037773E"/>
    <w:rsid w:val="00383B42"/>
    <w:rsid w:val="00384C8B"/>
    <w:rsid w:val="00384E62"/>
    <w:rsid w:val="00385D41"/>
    <w:rsid w:val="00395C00"/>
    <w:rsid w:val="003973CD"/>
    <w:rsid w:val="00397E2D"/>
    <w:rsid w:val="003A0099"/>
    <w:rsid w:val="003C214C"/>
    <w:rsid w:val="003C3699"/>
    <w:rsid w:val="003D3F82"/>
    <w:rsid w:val="003E2836"/>
    <w:rsid w:val="003F0D69"/>
    <w:rsid w:val="003F12F7"/>
    <w:rsid w:val="003F2041"/>
    <w:rsid w:val="003F4B3A"/>
    <w:rsid w:val="00402A59"/>
    <w:rsid w:val="00412331"/>
    <w:rsid w:val="00412D67"/>
    <w:rsid w:val="0042249A"/>
    <w:rsid w:val="00424AD0"/>
    <w:rsid w:val="00445254"/>
    <w:rsid w:val="0044652F"/>
    <w:rsid w:val="00452975"/>
    <w:rsid w:val="004537B5"/>
    <w:rsid w:val="00463ECD"/>
    <w:rsid w:val="004656E2"/>
    <w:rsid w:val="00466577"/>
    <w:rsid w:val="004678D3"/>
    <w:rsid w:val="00470030"/>
    <w:rsid w:val="00475030"/>
    <w:rsid w:val="0048067F"/>
    <w:rsid w:val="00480CD9"/>
    <w:rsid w:val="00481C01"/>
    <w:rsid w:val="004903C4"/>
    <w:rsid w:val="00491D21"/>
    <w:rsid w:val="00494C4E"/>
    <w:rsid w:val="004A0662"/>
    <w:rsid w:val="004A085E"/>
    <w:rsid w:val="004B0943"/>
    <w:rsid w:val="004B63FF"/>
    <w:rsid w:val="004C7202"/>
    <w:rsid w:val="004D0359"/>
    <w:rsid w:val="004D17B5"/>
    <w:rsid w:val="004D3788"/>
    <w:rsid w:val="004D54F0"/>
    <w:rsid w:val="004F2CD6"/>
    <w:rsid w:val="004F7B88"/>
    <w:rsid w:val="00502675"/>
    <w:rsid w:val="00507D40"/>
    <w:rsid w:val="00517FCF"/>
    <w:rsid w:val="00523116"/>
    <w:rsid w:val="00525BEA"/>
    <w:rsid w:val="00534657"/>
    <w:rsid w:val="00543566"/>
    <w:rsid w:val="00563D6B"/>
    <w:rsid w:val="005651DD"/>
    <w:rsid w:val="00567663"/>
    <w:rsid w:val="00577E29"/>
    <w:rsid w:val="00581509"/>
    <w:rsid w:val="00590D6E"/>
    <w:rsid w:val="00591218"/>
    <w:rsid w:val="00596DE4"/>
    <w:rsid w:val="005A505D"/>
    <w:rsid w:val="005A640F"/>
    <w:rsid w:val="005C43C2"/>
    <w:rsid w:val="005C5BE2"/>
    <w:rsid w:val="005D3BAF"/>
    <w:rsid w:val="005E286A"/>
    <w:rsid w:val="005E6FCE"/>
    <w:rsid w:val="005F2869"/>
    <w:rsid w:val="005F48A0"/>
    <w:rsid w:val="00603DFD"/>
    <w:rsid w:val="00606BC2"/>
    <w:rsid w:val="006302A7"/>
    <w:rsid w:val="00636428"/>
    <w:rsid w:val="00637653"/>
    <w:rsid w:val="006645DF"/>
    <w:rsid w:val="006656EE"/>
    <w:rsid w:val="0066753C"/>
    <w:rsid w:val="006731C1"/>
    <w:rsid w:val="006959D5"/>
    <w:rsid w:val="006A14BE"/>
    <w:rsid w:val="006A2D8F"/>
    <w:rsid w:val="006A377E"/>
    <w:rsid w:val="006B3128"/>
    <w:rsid w:val="006B72EB"/>
    <w:rsid w:val="006C5DE9"/>
    <w:rsid w:val="006D1DFA"/>
    <w:rsid w:val="006D3D36"/>
    <w:rsid w:val="006E0377"/>
    <w:rsid w:val="006E79FD"/>
    <w:rsid w:val="00705A66"/>
    <w:rsid w:val="0071559D"/>
    <w:rsid w:val="00727642"/>
    <w:rsid w:val="00732B2B"/>
    <w:rsid w:val="00735496"/>
    <w:rsid w:val="00736649"/>
    <w:rsid w:val="00736C66"/>
    <w:rsid w:val="00737E56"/>
    <w:rsid w:val="00741F6A"/>
    <w:rsid w:val="00745953"/>
    <w:rsid w:val="00746F7E"/>
    <w:rsid w:val="00754B74"/>
    <w:rsid w:val="00764F32"/>
    <w:rsid w:val="00771285"/>
    <w:rsid w:val="00774B15"/>
    <w:rsid w:val="00774E92"/>
    <w:rsid w:val="0077605A"/>
    <w:rsid w:val="00790F5C"/>
    <w:rsid w:val="00793715"/>
    <w:rsid w:val="00795B49"/>
    <w:rsid w:val="007977BC"/>
    <w:rsid w:val="007A0ED9"/>
    <w:rsid w:val="007A347A"/>
    <w:rsid w:val="007A39FA"/>
    <w:rsid w:val="007A5279"/>
    <w:rsid w:val="007B225E"/>
    <w:rsid w:val="007B5DEC"/>
    <w:rsid w:val="007C5EDF"/>
    <w:rsid w:val="007D5361"/>
    <w:rsid w:val="007E01C1"/>
    <w:rsid w:val="00811E60"/>
    <w:rsid w:val="008149D3"/>
    <w:rsid w:val="0081733E"/>
    <w:rsid w:val="008202BE"/>
    <w:rsid w:val="00827187"/>
    <w:rsid w:val="008448BA"/>
    <w:rsid w:val="00846E5D"/>
    <w:rsid w:val="00855937"/>
    <w:rsid w:val="00857496"/>
    <w:rsid w:val="00864928"/>
    <w:rsid w:val="00875A7F"/>
    <w:rsid w:val="008839D3"/>
    <w:rsid w:val="0088530B"/>
    <w:rsid w:val="00895BB5"/>
    <w:rsid w:val="008A74A9"/>
    <w:rsid w:val="008A795D"/>
    <w:rsid w:val="008B25F6"/>
    <w:rsid w:val="008B2C22"/>
    <w:rsid w:val="008B4D78"/>
    <w:rsid w:val="008C5AA9"/>
    <w:rsid w:val="008C7054"/>
    <w:rsid w:val="008D34F0"/>
    <w:rsid w:val="008D6BC1"/>
    <w:rsid w:val="008E2725"/>
    <w:rsid w:val="008E38D4"/>
    <w:rsid w:val="00902467"/>
    <w:rsid w:val="00902EDC"/>
    <w:rsid w:val="00907074"/>
    <w:rsid w:val="00923D42"/>
    <w:rsid w:val="00931DDA"/>
    <w:rsid w:val="009351C9"/>
    <w:rsid w:val="00935D3B"/>
    <w:rsid w:val="00937B3A"/>
    <w:rsid w:val="009474D5"/>
    <w:rsid w:val="009624C6"/>
    <w:rsid w:val="009659D8"/>
    <w:rsid w:val="009742A1"/>
    <w:rsid w:val="00983550"/>
    <w:rsid w:val="00987514"/>
    <w:rsid w:val="009A0225"/>
    <w:rsid w:val="009A153D"/>
    <w:rsid w:val="009A4C83"/>
    <w:rsid w:val="009A5993"/>
    <w:rsid w:val="009A6238"/>
    <w:rsid w:val="009B1621"/>
    <w:rsid w:val="009B1FCA"/>
    <w:rsid w:val="009B68C6"/>
    <w:rsid w:val="009C4022"/>
    <w:rsid w:val="009C417A"/>
    <w:rsid w:val="009D7712"/>
    <w:rsid w:val="009E0014"/>
    <w:rsid w:val="009E1934"/>
    <w:rsid w:val="009E29AC"/>
    <w:rsid w:val="009E3327"/>
    <w:rsid w:val="009E55C3"/>
    <w:rsid w:val="009E7FBD"/>
    <w:rsid w:val="009F140F"/>
    <w:rsid w:val="009F2776"/>
    <w:rsid w:val="00A0082C"/>
    <w:rsid w:val="00A07D76"/>
    <w:rsid w:val="00A12046"/>
    <w:rsid w:val="00A122F4"/>
    <w:rsid w:val="00A1343C"/>
    <w:rsid w:val="00A2204B"/>
    <w:rsid w:val="00A276D6"/>
    <w:rsid w:val="00A311AA"/>
    <w:rsid w:val="00A32708"/>
    <w:rsid w:val="00A4248D"/>
    <w:rsid w:val="00A46E4C"/>
    <w:rsid w:val="00A57D4C"/>
    <w:rsid w:val="00A679CB"/>
    <w:rsid w:val="00A70201"/>
    <w:rsid w:val="00A85470"/>
    <w:rsid w:val="00AA104A"/>
    <w:rsid w:val="00AA498C"/>
    <w:rsid w:val="00AB6CDC"/>
    <w:rsid w:val="00AC6CF5"/>
    <w:rsid w:val="00AC7795"/>
    <w:rsid w:val="00AD2D28"/>
    <w:rsid w:val="00AE7839"/>
    <w:rsid w:val="00AF422E"/>
    <w:rsid w:val="00B02E30"/>
    <w:rsid w:val="00B030F5"/>
    <w:rsid w:val="00B07817"/>
    <w:rsid w:val="00B179DC"/>
    <w:rsid w:val="00B17C63"/>
    <w:rsid w:val="00B20A6A"/>
    <w:rsid w:val="00B2161B"/>
    <w:rsid w:val="00B21E56"/>
    <w:rsid w:val="00B239BC"/>
    <w:rsid w:val="00B24FAE"/>
    <w:rsid w:val="00B31B12"/>
    <w:rsid w:val="00B31BE8"/>
    <w:rsid w:val="00B31CE5"/>
    <w:rsid w:val="00B323F6"/>
    <w:rsid w:val="00B34E68"/>
    <w:rsid w:val="00B47672"/>
    <w:rsid w:val="00B47ED8"/>
    <w:rsid w:val="00B51BCE"/>
    <w:rsid w:val="00B52229"/>
    <w:rsid w:val="00B55222"/>
    <w:rsid w:val="00B562BF"/>
    <w:rsid w:val="00B56766"/>
    <w:rsid w:val="00B660B5"/>
    <w:rsid w:val="00B76010"/>
    <w:rsid w:val="00B76256"/>
    <w:rsid w:val="00B80D3D"/>
    <w:rsid w:val="00B820F2"/>
    <w:rsid w:val="00B84E77"/>
    <w:rsid w:val="00B93578"/>
    <w:rsid w:val="00BA6297"/>
    <w:rsid w:val="00BB241E"/>
    <w:rsid w:val="00BC5AC2"/>
    <w:rsid w:val="00BD29EA"/>
    <w:rsid w:val="00BD4125"/>
    <w:rsid w:val="00BE35CB"/>
    <w:rsid w:val="00BE37E7"/>
    <w:rsid w:val="00BE65B5"/>
    <w:rsid w:val="00BF6C4E"/>
    <w:rsid w:val="00BF6D5D"/>
    <w:rsid w:val="00C102BC"/>
    <w:rsid w:val="00C10722"/>
    <w:rsid w:val="00C134D0"/>
    <w:rsid w:val="00C22B68"/>
    <w:rsid w:val="00C361C5"/>
    <w:rsid w:val="00C54CF0"/>
    <w:rsid w:val="00C56373"/>
    <w:rsid w:val="00C5787D"/>
    <w:rsid w:val="00C6552E"/>
    <w:rsid w:val="00C70335"/>
    <w:rsid w:val="00C74C2D"/>
    <w:rsid w:val="00C83484"/>
    <w:rsid w:val="00C90B36"/>
    <w:rsid w:val="00C94D33"/>
    <w:rsid w:val="00CA29D7"/>
    <w:rsid w:val="00CB3D71"/>
    <w:rsid w:val="00CB5281"/>
    <w:rsid w:val="00CC6347"/>
    <w:rsid w:val="00CC6712"/>
    <w:rsid w:val="00CD2411"/>
    <w:rsid w:val="00CF13DE"/>
    <w:rsid w:val="00CF2A38"/>
    <w:rsid w:val="00D0294B"/>
    <w:rsid w:val="00D02CC5"/>
    <w:rsid w:val="00D174A4"/>
    <w:rsid w:val="00D30C9A"/>
    <w:rsid w:val="00D32A73"/>
    <w:rsid w:val="00D3420F"/>
    <w:rsid w:val="00D37C6A"/>
    <w:rsid w:val="00D43244"/>
    <w:rsid w:val="00D52318"/>
    <w:rsid w:val="00D6156D"/>
    <w:rsid w:val="00D615F7"/>
    <w:rsid w:val="00D63270"/>
    <w:rsid w:val="00D70B92"/>
    <w:rsid w:val="00D844FF"/>
    <w:rsid w:val="00D858C3"/>
    <w:rsid w:val="00D96A71"/>
    <w:rsid w:val="00DA199E"/>
    <w:rsid w:val="00DA4012"/>
    <w:rsid w:val="00DA4084"/>
    <w:rsid w:val="00DA5DEA"/>
    <w:rsid w:val="00DA69EC"/>
    <w:rsid w:val="00DB4D55"/>
    <w:rsid w:val="00DB6398"/>
    <w:rsid w:val="00DC07D5"/>
    <w:rsid w:val="00DC469A"/>
    <w:rsid w:val="00DD00DA"/>
    <w:rsid w:val="00DE52C8"/>
    <w:rsid w:val="00DF178E"/>
    <w:rsid w:val="00E03E8E"/>
    <w:rsid w:val="00E10C33"/>
    <w:rsid w:val="00E119E0"/>
    <w:rsid w:val="00E124A1"/>
    <w:rsid w:val="00E1418D"/>
    <w:rsid w:val="00E45F52"/>
    <w:rsid w:val="00E51453"/>
    <w:rsid w:val="00E51713"/>
    <w:rsid w:val="00E560A7"/>
    <w:rsid w:val="00E61A78"/>
    <w:rsid w:val="00E64E8E"/>
    <w:rsid w:val="00E803AB"/>
    <w:rsid w:val="00E970B9"/>
    <w:rsid w:val="00E97F9C"/>
    <w:rsid w:val="00EA129A"/>
    <w:rsid w:val="00EB0C3B"/>
    <w:rsid w:val="00EC5AA5"/>
    <w:rsid w:val="00ED7B20"/>
    <w:rsid w:val="00EE0ECA"/>
    <w:rsid w:val="00EE49CB"/>
    <w:rsid w:val="00EF31FA"/>
    <w:rsid w:val="00F014C2"/>
    <w:rsid w:val="00F02F05"/>
    <w:rsid w:val="00F0773A"/>
    <w:rsid w:val="00F11EC9"/>
    <w:rsid w:val="00F2122B"/>
    <w:rsid w:val="00F213D3"/>
    <w:rsid w:val="00F25426"/>
    <w:rsid w:val="00F3108A"/>
    <w:rsid w:val="00F31701"/>
    <w:rsid w:val="00F445AC"/>
    <w:rsid w:val="00F456E1"/>
    <w:rsid w:val="00F52B9D"/>
    <w:rsid w:val="00F6050B"/>
    <w:rsid w:val="00F61A86"/>
    <w:rsid w:val="00F6206A"/>
    <w:rsid w:val="00F754E2"/>
    <w:rsid w:val="00F81437"/>
    <w:rsid w:val="00F81681"/>
    <w:rsid w:val="00F8323A"/>
    <w:rsid w:val="00F836F7"/>
    <w:rsid w:val="00F90D21"/>
    <w:rsid w:val="00FA61E6"/>
    <w:rsid w:val="00FC1A7D"/>
    <w:rsid w:val="00FC3955"/>
    <w:rsid w:val="00FD1532"/>
    <w:rsid w:val="00FD2210"/>
    <w:rsid w:val="00FD463B"/>
    <w:rsid w:val="00FD6D6C"/>
    <w:rsid w:val="00FE1C8D"/>
    <w:rsid w:val="00FE7A03"/>
    <w:rsid w:val="00FF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E7B28C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D6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3"/>
  </w:style>
  <w:style w:type="paragraph" w:styleId="Footer">
    <w:name w:val="footer"/>
    <w:basedOn w:val="Normal"/>
    <w:link w:val="FooterChar"/>
    <w:unhideWhenUsed/>
    <w:rsid w:val="0088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3"/>
  </w:style>
  <w:style w:type="character" w:styleId="Hyperlink">
    <w:name w:val="Hyperlink"/>
    <w:uiPriority w:val="99"/>
    <w:rsid w:val="008839D3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FD6D6C"/>
    <w:pPr>
      <w:ind w:left="720"/>
      <w:contextualSpacing/>
    </w:pPr>
  </w:style>
  <w:style w:type="paragraph" w:styleId="BodyTextIndent">
    <w:name w:val="Body Text Indent"/>
    <w:basedOn w:val="Normal"/>
    <w:link w:val="BodyTextIndentChar"/>
    <w:semiHidden/>
    <w:unhideWhenUsed/>
    <w:rsid w:val="00FC1A7D"/>
    <w:pPr>
      <w:tabs>
        <w:tab w:val="right" w:pos="9574"/>
      </w:tabs>
      <w:spacing w:after="0" w:line="240" w:lineRule="auto"/>
      <w:ind w:left="720"/>
      <w:jc w:val="both"/>
    </w:pPr>
    <w:rPr>
      <w:rFonts w:ascii="Arial" w:eastAsia="Times New Roman" w:hAnsi="Arial"/>
      <w:sz w:val="24"/>
      <w:szCs w:val="20"/>
      <w:lang w:eastAsia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FC1A7D"/>
    <w:rPr>
      <w:rFonts w:ascii="Arial" w:eastAsia="Times New Roman" w:hAnsi="Arial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FC1A7D"/>
    <w:pPr>
      <w:tabs>
        <w:tab w:val="right" w:pos="9574"/>
      </w:tabs>
      <w:spacing w:after="0" w:line="240" w:lineRule="auto"/>
      <w:ind w:left="360"/>
      <w:jc w:val="both"/>
    </w:pPr>
    <w:rPr>
      <w:rFonts w:ascii="Arial" w:eastAsia="Times New Roman" w:hAnsi="Arial"/>
      <w:sz w:val="24"/>
      <w:szCs w:val="20"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FC1A7D"/>
    <w:rPr>
      <w:rFonts w:ascii="Arial" w:eastAsia="Times New Roman" w:hAnsi="Arial"/>
      <w:sz w:val="24"/>
    </w:rPr>
  </w:style>
  <w:style w:type="paragraph" w:customStyle="1" w:styleId="default">
    <w:name w:val="default"/>
    <w:basedOn w:val="Normal"/>
    <w:rsid w:val="009474D5"/>
    <w:pPr>
      <w:autoSpaceDE w:val="0"/>
      <w:autoSpaceDN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A2712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2712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EA129A"/>
    <w:rPr>
      <w:sz w:val="22"/>
      <w:szCs w:val="22"/>
      <w:lang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E6ECB"/>
    <w:rPr>
      <w:color w:val="605E5C"/>
      <w:shd w:val="clear" w:color="auto" w:fill="E1DFDD"/>
    </w:rPr>
  </w:style>
  <w:style w:type="character" w:customStyle="1" w:styleId="contentpasted0">
    <w:name w:val="contentpasted0"/>
    <w:basedOn w:val="DefaultParagraphFont"/>
    <w:rsid w:val="00B239BC"/>
  </w:style>
  <w:style w:type="character" w:customStyle="1" w:styleId="apple-converted-space">
    <w:name w:val="apple-converted-space"/>
    <w:basedOn w:val="DefaultParagraphFont"/>
    <w:rsid w:val="00B239BC"/>
  </w:style>
  <w:style w:type="paragraph" w:styleId="NormalWeb">
    <w:name w:val="Normal (Web)"/>
    <w:basedOn w:val="Normal"/>
    <w:uiPriority w:val="99"/>
    <w:unhideWhenUsed/>
    <w:rsid w:val="005C5B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C5BE2"/>
    <w:rPr>
      <w:b/>
      <w:bCs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A10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8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tiff"/><Relationship Id="rId13" Type="http://schemas.openxmlformats.org/officeDocument/2006/relationships/image" Target="media/image15.jpeg"/><Relationship Id="rId3" Type="http://schemas.openxmlformats.org/officeDocument/2006/relationships/image" Target="media/image5.png"/><Relationship Id="rId7" Type="http://schemas.openxmlformats.org/officeDocument/2006/relationships/image" Target="media/image9.tiff"/><Relationship Id="rId12" Type="http://schemas.openxmlformats.org/officeDocument/2006/relationships/image" Target="media/image14.jpeg"/><Relationship Id="rId2" Type="http://schemas.openxmlformats.org/officeDocument/2006/relationships/image" Target="media/image4.jpeg"/><Relationship Id="rId16" Type="http://schemas.openxmlformats.org/officeDocument/2006/relationships/image" Target="media/image18.pn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jpeg"/><Relationship Id="rId15" Type="http://schemas.openxmlformats.org/officeDocument/2006/relationships/image" Target="media/image17.png"/><Relationship Id="rId10" Type="http://schemas.openxmlformats.org/officeDocument/2006/relationships/image" Target="media/image12.jpeg"/><Relationship Id="rId4" Type="http://schemas.openxmlformats.org/officeDocument/2006/relationships/image" Target="media/image6.jpeg"/><Relationship Id="rId9" Type="http://schemas.openxmlformats.org/officeDocument/2006/relationships/image" Target="media/image11.jpeg"/><Relationship Id="rId14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pennardprimary.co.uk/" TargetMode="External"/><Relationship Id="rId2" Type="http://schemas.openxmlformats.org/officeDocument/2006/relationships/hyperlink" Target="mailto:Pennard.Primary@swansea-edunet.gov.uk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nnardp\Desktop\NEW%20LETTER%20HEAD%20DEC%202014%20-%201st%20page.do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LETTER HEAD DEC 2014 - 1st page.doc</Template>
  <TotalTime>2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Links>
    <vt:vector size="18" baseType="variant">
      <vt:variant>
        <vt:i4>4587607</vt:i4>
      </vt:variant>
      <vt:variant>
        <vt:i4>3</vt:i4>
      </vt:variant>
      <vt:variant>
        <vt:i4>0</vt:i4>
      </vt:variant>
      <vt:variant>
        <vt:i4>5</vt:i4>
      </vt:variant>
      <vt:variant>
        <vt:lpwstr>http://pennardprimary.co.uk/</vt:lpwstr>
      </vt:variant>
      <vt:variant>
        <vt:lpwstr/>
      </vt:variant>
      <vt:variant>
        <vt:i4>589947</vt:i4>
      </vt:variant>
      <vt:variant>
        <vt:i4>0</vt:i4>
      </vt:variant>
      <vt:variant>
        <vt:i4>0</vt:i4>
      </vt:variant>
      <vt:variant>
        <vt:i4>5</vt:i4>
      </vt:variant>
      <vt:variant>
        <vt:lpwstr>mailto:Pennard.Primary@swansea-edunet.gov.uk</vt:lpwstr>
      </vt:variant>
      <vt:variant>
        <vt:lpwstr/>
      </vt:variant>
      <vt:variant>
        <vt:i4>2424933</vt:i4>
      </vt:variant>
      <vt:variant>
        <vt:i4>-1</vt:i4>
      </vt:variant>
      <vt:variant>
        <vt:i4>2061</vt:i4>
      </vt:variant>
      <vt:variant>
        <vt:i4>1</vt:i4>
      </vt:variant>
      <vt:variant>
        <vt:lpwstr>https://g.twimg.com/Twitter_logo_blue.png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SLTS</dc:creator>
  <cp:keywords/>
  <cp:lastModifiedBy>K HANSON (Pennard Primary School)</cp:lastModifiedBy>
  <cp:revision>7</cp:revision>
  <cp:lastPrinted>2026-04-22T10:20:00Z</cp:lastPrinted>
  <dcterms:created xsi:type="dcterms:W3CDTF">2026-04-23T07:15:00Z</dcterms:created>
  <dcterms:modified xsi:type="dcterms:W3CDTF">2026-04-23T07:17:00Z</dcterms:modified>
</cp:coreProperties>
</file>