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D2B9A" w14:textId="3BF80233" w:rsidR="00CB0126" w:rsidRPr="003F489D" w:rsidRDefault="003F489D" w:rsidP="003F489D">
      <w:pPr>
        <w:jc w:val="right"/>
        <w:rPr>
          <w:rFonts w:ascii="Arial" w:hAnsi="Arial" w:cs="Arial"/>
          <w:sz w:val="24"/>
          <w:szCs w:val="24"/>
        </w:rPr>
      </w:pPr>
      <w:r w:rsidRPr="003F489D">
        <w:rPr>
          <w:rFonts w:ascii="Arial" w:hAnsi="Arial" w:cs="Arial"/>
          <w:sz w:val="24"/>
          <w:szCs w:val="24"/>
        </w:rPr>
        <w:fldChar w:fldCharType="begin"/>
      </w:r>
      <w:r w:rsidRPr="003F489D">
        <w:rPr>
          <w:rFonts w:ascii="Arial" w:hAnsi="Arial" w:cs="Arial"/>
          <w:sz w:val="24"/>
          <w:szCs w:val="24"/>
        </w:rPr>
        <w:instrText xml:space="preserve"> DATE \@ "dd MMMM yyyy" </w:instrText>
      </w:r>
      <w:r w:rsidRPr="003F489D">
        <w:rPr>
          <w:rFonts w:ascii="Arial" w:hAnsi="Arial" w:cs="Arial"/>
          <w:sz w:val="24"/>
          <w:szCs w:val="24"/>
        </w:rPr>
        <w:fldChar w:fldCharType="separate"/>
      </w:r>
      <w:r w:rsidR="000472E9">
        <w:rPr>
          <w:rFonts w:ascii="Arial" w:hAnsi="Arial" w:cs="Arial"/>
          <w:noProof/>
          <w:sz w:val="24"/>
          <w:szCs w:val="24"/>
        </w:rPr>
        <w:t>05 November 2021</w:t>
      </w:r>
      <w:r w:rsidRPr="003F489D">
        <w:rPr>
          <w:rFonts w:ascii="Arial" w:hAnsi="Arial" w:cs="Arial"/>
          <w:sz w:val="24"/>
          <w:szCs w:val="24"/>
        </w:rPr>
        <w:fldChar w:fldCharType="end"/>
      </w:r>
    </w:p>
    <w:p w14:paraId="1AA204E3" w14:textId="15234565" w:rsidR="000478DA" w:rsidRPr="00F77FD3" w:rsidRDefault="000478DA" w:rsidP="000478DA">
      <w:pPr>
        <w:spacing w:line="360" w:lineRule="auto"/>
        <w:jc w:val="center"/>
        <w:rPr>
          <w:rFonts w:ascii="Arial" w:hAnsi="Arial" w:cs="Arial"/>
          <w:b/>
          <w:noProof/>
          <w:color w:val="000000"/>
          <w:sz w:val="24"/>
          <w:szCs w:val="24"/>
          <w:lang w:eastAsia="en-GB"/>
        </w:rPr>
      </w:pPr>
      <w:r w:rsidRPr="00411C4A">
        <w:rPr>
          <w:rFonts w:ascii="Arial" w:hAnsi="Arial" w:cs="Arial"/>
          <w:b/>
          <w:noProof/>
          <w:color w:val="000000"/>
          <w:sz w:val="24"/>
          <w:szCs w:val="24"/>
          <w:lang w:eastAsia="en-GB"/>
        </w:rPr>
        <w:t>NEW ARRANGEMENTS FOR SUPPORTING CHILDREN AND YOUNG PEOPLE WITH SPECIAL EDUCATION NEEDS AND DISABILITIES</w:t>
      </w:r>
    </w:p>
    <w:p w14:paraId="54A2395A" w14:textId="77777777" w:rsidR="000478DA" w:rsidRPr="00411C4A" w:rsidRDefault="000478DA" w:rsidP="000478DA">
      <w:pPr>
        <w:spacing w:line="360" w:lineRule="auto"/>
        <w:rPr>
          <w:rFonts w:ascii="Arial" w:hAnsi="Arial" w:cs="Arial"/>
          <w:sz w:val="24"/>
          <w:szCs w:val="24"/>
        </w:rPr>
      </w:pPr>
      <w:r w:rsidRPr="00411C4A">
        <w:rPr>
          <w:rFonts w:ascii="Arial" w:hAnsi="Arial" w:cs="Arial"/>
          <w:sz w:val="24"/>
          <w:szCs w:val="24"/>
        </w:rPr>
        <w:t>Dear Parent / Carer</w:t>
      </w:r>
    </w:p>
    <w:p w14:paraId="6E7F1712" w14:textId="77777777" w:rsidR="000478DA" w:rsidRPr="00411C4A" w:rsidRDefault="000478DA" w:rsidP="000478DA">
      <w:pPr>
        <w:spacing w:line="360" w:lineRule="auto"/>
        <w:jc w:val="center"/>
        <w:rPr>
          <w:rFonts w:ascii="Arial" w:hAnsi="Arial" w:cs="Arial"/>
          <w:b/>
          <w:sz w:val="24"/>
          <w:szCs w:val="24"/>
          <w:u w:val="single"/>
        </w:rPr>
      </w:pPr>
      <w:r w:rsidRPr="00411C4A">
        <w:rPr>
          <w:rFonts w:ascii="Arial" w:hAnsi="Arial" w:cs="Arial"/>
          <w:b/>
          <w:sz w:val="24"/>
          <w:szCs w:val="24"/>
          <w:u w:val="single"/>
        </w:rPr>
        <w:t>Additional Learning Needs and Education Tribunal Act (ALNET 2018)</w:t>
      </w:r>
    </w:p>
    <w:p w14:paraId="1CA50487" w14:textId="77777777" w:rsidR="000478DA" w:rsidRPr="00411C4A" w:rsidRDefault="000478DA" w:rsidP="000478DA">
      <w:pPr>
        <w:spacing w:line="360" w:lineRule="auto"/>
        <w:rPr>
          <w:rFonts w:ascii="Arial" w:hAnsi="Arial" w:cs="Arial"/>
          <w:sz w:val="24"/>
          <w:szCs w:val="24"/>
        </w:rPr>
      </w:pPr>
      <w:r w:rsidRPr="65521FF6">
        <w:rPr>
          <w:rFonts w:ascii="Arial" w:hAnsi="Arial" w:cs="Arial"/>
          <w:sz w:val="24"/>
          <w:szCs w:val="24"/>
        </w:rPr>
        <w:t xml:space="preserve">The system for supporting children and young people with special educational needs and disability in Wales is changing. The Welsh Government is bringing in a more flexible and responsive system to meet the needs of children with special educational needs or disabilities. </w:t>
      </w:r>
    </w:p>
    <w:p w14:paraId="01AB739B" w14:textId="77777777" w:rsidR="000478DA" w:rsidRPr="00411C4A" w:rsidRDefault="000478DA" w:rsidP="000478DA">
      <w:pPr>
        <w:spacing w:line="360" w:lineRule="auto"/>
        <w:rPr>
          <w:rFonts w:ascii="Arial" w:hAnsi="Arial" w:cs="Arial"/>
          <w:sz w:val="24"/>
          <w:szCs w:val="24"/>
        </w:rPr>
      </w:pPr>
      <w:r w:rsidRPr="00411C4A">
        <w:rPr>
          <w:rFonts w:ascii="Arial" w:hAnsi="Arial" w:cs="Arial"/>
          <w:sz w:val="24"/>
          <w:szCs w:val="24"/>
        </w:rPr>
        <w:t>The new system will ensure</w:t>
      </w:r>
      <w:r>
        <w:rPr>
          <w:rFonts w:ascii="Arial" w:hAnsi="Arial" w:cs="Arial"/>
          <w:sz w:val="24"/>
          <w:szCs w:val="24"/>
        </w:rPr>
        <w:t xml:space="preserve"> that</w:t>
      </w:r>
      <w:r w:rsidRPr="00411C4A">
        <w:rPr>
          <w:rFonts w:ascii="Arial" w:hAnsi="Arial" w:cs="Arial"/>
          <w:sz w:val="24"/>
          <w:szCs w:val="24"/>
        </w:rPr>
        <w:t>:</w:t>
      </w:r>
    </w:p>
    <w:p w14:paraId="297EBC81" w14:textId="77777777" w:rsidR="000478DA" w:rsidRPr="00411C4A" w:rsidRDefault="000478DA" w:rsidP="000478DA">
      <w:pPr>
        <w:pStyle w:val="ListParagraph"/>
        <w:numPr>
          <w:ilvl w:val="0"/>
          <w:numId w:val="16"/>
        </w:numPr>
        <w:spacing w:line="360" w:lineRule="auto"/>
        <w:rPr>
          <w:rFonts w:ascii="Arial" w:hAnsi="Arial" w:cs="Arial"/>
          <w:sz w:val="24"/>
          <w:szCs w:val="24"/>
        </w:rPr>
      </w:pPr>
      <w:r w:rsidRPr="00411C4A">
        <w:rPr>
          <w:rFonts w:ascii="Arial" w:hAnsi="Arial" w:cs="Arial"/>
          <w:sz w:val="24"/>
          <w:szCs w:val="24"/>
        </w:rPr>
        <w:t xml:space="preserve">Needs are identified early, addressed quickly and all learners are supported to reach their potential. </w:t>
      </w:r>
    </w:p>
    <w:p w14:paraId="7E12675F" w14:textId="77777777" w:rsidR="000478DA" w:rsidRPr="00411C4A" w:rsidRDefault="000478DA" w:rsidP="000478DA">
      <w:pPr>
        <w:pStyle w:val="ListParagraph"/>
        <w:numPr>
          <w:ilvl w:val="0"/>
          <w:numId w:val="16"/>
        </w:numPr>
        <w:spacing w:line="360" w:lineRule="auto"/>
        <w:rPr>
          <w:rFonts w:ascii="Arial" w:hAnsi="Arial" w:cs="Arial"/>
          <w:sz w:val="24"/>
          <w:szCs w:val="24"/>
        </w:rPr>
      </w:pPr>
      <w:r w:rsidRPr="00411C4A">
        <w:rPr>
          <w:rFonts w:ascii="Arial" w:hAnsi="Arial" w:cs="Arial"/>
          <w:sz w:val="24"/>
          <w:szCs w:val="24"/>
        </w:rPr>
        <w:t xml:space="preserve">Our professionals are skilled and confident in identifying needs and using strategies to help learners. </w:t>
      </w:r>
    </w:p>
    <w:p w14:paraId="2314956F" w14:textId="77777777" w:rsidR="000478DA" w:rsidRPr="00411C4A" w:rsidRDefault="000478DA" w:rsidP="000478DA">
      <w:pPr>
        <w:pStyle w:val="ListParagraph"/>
        <w:numPr>
          <w:ilvl w:val="0"/>
          <w:numId w:val="16"/>
        </w:numPr>
        <w:spacing w:line="360" w:lineRule="auto"/>
        <w:rPr>
          <w:rFonts w:ascii="Arial" w:hAnsi="Arial" w:cs="Arial"/>
          <w:sz w:val="24"/>
          <w:szCs w:val="24"/>
        </w:rPr>
      </w:pPr>
      <w:r>
        <w:rPr>
          <w:rFonts w:ascii="Arial" w:hAnsi="Arial" w:cs="Arial"/>
          <w:sz w:val="24"/>
          <w:szCs w:val="24"/>
        </w:rPr>
        <w:t>T</w:t>
      </w:r>
      <w:r w:rsidRPr="00411C4A">
        <w:rPr>
          <w:rFonts w:ascii="Arial" w:hAnsi="Arial" w:cs="Arial"/>
          <w:sz w:val="24"/>
          <w:szCs w:val="24"/>
        </w:rPr>
        <w:t>he learner is at the centre of everything we do and they and their parents and carers are equ</w:t>
      </w:r>
      <w:r>
        <w:rPr>
          <w:rFonts w:ascii="Arial" w:hAnsi="Arial" w:cs="Arial"/>
          <w:sz w:val="24"/>
          <w:szCs w:val="24"/>
        </w:rPr>
        <w:t>al partners in their learning. This is called a Person Centred Approach.</w:t>
      </w:r>
    </w:p>
    <w:p w14:paraId="67B588C8" w14:textId="77777777" w:rsidR="000478DA" w:rsidRPr="00411C4A" w:rsidRDefault="000478DA" w:rsidP="000478DA">
      <w:pPr>
        <w:spacing w:line="360" w:lineRule="auto"/>
        <w:rPr>
          <w:rFonts w:ascii="Arial" w:hAnsi="Arial" w:cs="Arial"/>
          <w:sz w:val="24"/>
          <w:szCs w:val="24"/>
        </w:rPr>
      </w:pPr>
      <w:r w:rsidRPr="00411C4A">
        <w:rPr>
          <w:rFonts w:ascii="Arial" w:hAnsi="Arial" w:cs="Arial"/>
          <w:sz w:val="24"/>
          <w:szCs w:val="24"/>
        </w:rPr>
        <w:t xml:space="preserve">The new system will be </w:t>
      </w:r>
      <w:r w:rsidRPr="00411C4A">
        <w:rPr>
          <w:rFonts w:ascii="Arial" w:hAnsi="Arial" w:cs="Arial"/>
          <w:b/>
          <w:bCs/>
          <w:sz w:val="24"/>
          <w:szCs w:val="24"/>
          <w:u w:val="single"/>
        </w:rPr>
        <w:t>brought in gradually</w:t>
      </w:r>
      <w:r w:rsidRPr="00411C4A">
        <w:rPr>
          <w:rFonts w:ascii="Arial" w:hAnsi="Arial" w:cs="Arial"/>
          <w:sz w:val="24"/>
          <w:szCs w:val="24"/>
        </w:rPr>
        <w:t xml:space="preserve"> over the next few years (2021 -2024) in accordance with Welsh Government guidance. Here are some of the key messages about these changes and what they may mean for you and your child.</w:t>
      </w:r>
      <w:r w:rsidRPr="00411C4A">
        <w:rPr>
          <w:rFonts w:ascii="Arial" w:eastAsia="Times New Roman" w:hAnsi="Arial" w:cs="Arial"/>
          <w:color w:val="000000"/>
          <w:kern w:val="24"/>
          <w:sz w:val="24"/>
          <w:szCs w:val="24"/>
          <w:lang w:eastAsia="en-GB"/>
        </w:rPr>
        <w:t xml:space="preserve"> </w:t>
      </w:r>
    </w:p>
    <w:p w14:paraId="3A4D491B" w14:textId="77777777" w:rsidR="000478DA" w:rsidRPr="00411C4A" w:rsidRDefault="000478DA" w:rsidP="000478DA">
      <w:pPr>
        <w:pStyle w:val="ListParagraph"/>
        <w:numPr>
          <w:ilvl w:val="0"/>
          <w:numId w:val="13"/>
        </w:numPr>
        <w:spacing w:line="360" w:lineRule="auto"/>
        <w:rPr>
          <w:rFonts w:ascii="Arial" w:hAnsi="Arial" w:cs="Arial"/>
          <w:sz w:val="24"/>
          <w:szCs w:val="24"/>
          <w:lang w:val="en-US"/>
        </w:rPr>
      </w:pPr>
      <w:r w:rsidRPr="65521FF6">
        <w:rPr>
          <w:rFonts w:ascii="Arial" w:hAnsi="Arial" w:cs="Arial"/>
          <w:sz w:val="24"/>
          <w:szCs w:val="24"/>
          <w:lang w:val="en-US"/>
        </w:rPr>
        <w:t xml:space="preserve">The current graduated system of Early Years/School Action, Early Years/School Action Plus and Statements is being replaced over the course of the next 3 years. All children and young people with an identified additional learning need (ALN) that requires additional learning </w:t>
      </w:r>
      <w:r w:rsidRPr="65521FF6">
        <w:rPr>
          <w:rFonts w:ascii="Arial" w:hAnsi="Arial" w:cs="Arial"/>
          <w:sz w:val="24"/>
          <w:szCs w:val="24"/>
          <w:lang w:val="en-US"/>
        </w:rPr>
        <w:lastRenderedPageBreak/>
        <w:t xml:space="preserve">provision (ALP) will have an Individual Development Plan (IDP). The IDP will replace Individual Education Plans (IEPs) and Statements of SEN. </w:t>
      </w:r>
    </w:p>
    <w:p w14:paraId="41FA7297" w14:textId="31C616A0" w:rsidR="000478DA" w:rsidRPr="00411C4A" w:rsidRDefault="000478DA" w:rsidP="000478DA">
      <w:pPr>
        <w:pStyle w:val="ListParagraph"/>
        <w:numPr>
          <w:ilvl w:val="0"/>
          <w:numId w:val="13"/>
        </w:numPr>
        <w:spacing w:line="360" w:lineRule="auto"/>
        <w:rPr>
          <w:rFonts w:ascii="Arial" w:hAnsi="Arial" w:cs="Arial"/>
          <w:sz w:val="24"/>
          <w:szCs w:val="24"/>
          <w:lang w:val="en-US"/>
        </w:rPr>
      </w:pPr>
      <w:r w:rsidRPr="65521FF6">
        <w:rPr>
          <w:rFonts w:ascii="Arial" w:hAnsi="Arial" w:cs="Arial"/>
          <w:sz w:val="24"/>
          <w:szCs w:val="24"/>
          <w:lang w:val="en-US"/>
        </w:rPr>
        <w:t>Most Individual Development Plans will be the responsibility of the school but in some circumstances, they may be maintained by the Local Authority. IDPs for children under compulsory school age, who require them, for example in the early years will be the responsibility of local authorities.</w:t>
      </w:r>
    </w:p>
    <w:p w14:paraId="400AE645" w14:textId="77777777" w:rsidR="000478DA" w:rsidRPr="00411C4A" w:rsidRDefault="000478DA" w:rsidP="000478DA">
      <w:pPr>
        <w:pStyle w:val="ListParagraph"/>
        <w:numPr>
          <w:ilvl w:val="0"/>
          <w:numId w:val="13"/>
        </w:numPr>
        <w:spacing w:line="360" w:lineRule="auto"/>
        <w:rPr>
          <w:rFonts w:ascii="Arial" w:hAnsi="Arial" w:cs="Arial"/>
          <w:bCs/>
          <w:sz w:val="24"/>
          <w:szCs w:val="24"/>
          <w:lang w:val="en-US"/>
        </w:rPr>
      </w:pPr>
      <w:r w:rsidRPr="00411C4A">
        <w:rPr>
          <w:rFonts w:ascii="Arial" w:hAnsi="Arial" w:cs="Arial"/>
          <w:bCs/>
          <w:sz w:val="24"/>
          <w:szCs w:val="24"/>
          <w:lang w:val="en-US"/>
        </w:rPr>
        <w:t>The Act expects that everyone involved with your child e.g.  Childcare settings, Education, Health and Social Care will work in collaboration to support children and young people with ALN.</w:t>
      </w:r>
    </w:p>
    <w:p w14:paraId="7D30AF9E" w14:textId="77777777" w:rsidR="000478DA" w:rsidRPr="00411C4A" w:rsidRDefault="000478DA" w:rsidP="000478DA">
      <w:pPr>
        <w:pStyle w:val="ListParagraph"/>
        <w:numPr>
          <w:ilvl w:val="0"/>
          <w:numId w:val="13"/>
        </w:numPr>
        <w:spacing w:line="360" w:lineRule="auto"/>
        <w:rPr>
          <w:rFonts w:ascii="Arial" w:hAnsi="Arial" w:cs="Arial"/>
          <w:bCs/>
          <w:sz w:val="24"/>
          <w:szCs w:val="24"/>
          <w:lang w:val="en-US"/>
        </w:rPr>
      </w:pPr>
      <w:r w:rsidRPr="00411C4A">
        <w:rPr>
          <w:rFonts w:ascii="Arial" w:hAnsi="Arial" w:cs="Arial"/>
          <w:bCs/>
          <w:sz w:val="24"/>
          <w:szCs w:val="24"/>
          <w:lang w:val="en-US"/>
        </w:rPr>
        <w:t xml:space="preserve">There will be increased opportunities for children, young people, parents and </w:t>
      </w:r>
      <w:proofErr w:type="spellStart"/>
      <w:r w:rsidRPr="00411C4A">
        <w:rPr>
          <w:rFonts w:ascii="Arial" w:hAnsi="Arial" w:cs="Arial"/>
          <w:bCs/>
          <w:sz w:val="24"/>
          <w:szCs w:val="24"/>
          <w:lang w:val="en-US"/>
        </w:rPr>
        <w:t>carers</w:t>
      </w:r>
      <w:proofErr w:type="spellEnd"/>
      <w:r w:rsidRPr="00411C4A">
        <w:rPr>
          <w:rFonts w:ascii="Arial" w:hAnsi="Arial" w:cs="Arial"/>
          <w:bCs/>
          <w:sz w:val="24"/>
          <w:szCs w:val="24"/>
          <w:lang w:val="en-US"/>
        </w:rPr>
        <w:t xml:space="preserve"> to contribute to Individual Development Plans.</w:t>
      </w:r>
    </w:p>
    <w:p w14:paraId="4FCE3656" w14:textId="77777777" w:rsidR="000478DA" w:rsidRPr="00411C4A" w:rsidRDefault="000478DA" w:rsidP="000478DA">
      <w:pPr>
        <w:pStyle w:val="ListParagraph"/>
        <w:numPr>
          <w:ilvl w:val="0"/>
          <w:numId w:val="13"/>
        </w:numPr>
        <w:spacing w:line="360" w:lineRule="auto"/>
        <w:rPr>
          <w:rFonts w:ascii="Arial" w:hAnsi="Arial" w:cs="Arial"/>
          <w:bCs/>
          <w:sz w:val="24"/>
          <w:szCs w:val="24"/>
          <w:lang w:val="en-US"/>
        </w:rPr>
      </w:pPr>
      <w:r w:rsidRPr="00411C4A">
        <w:rPr>
          <w:rFonts w:ascii="Arial" w:hAnsi="Arial" w:cs="Arial"/>
          <w:bCs/>
          <w:sz w:val="24"/>
          <w:szCs w:val="24"/>
          <w:lang w:val="en-US"/>
        </w:rPr>
        <w:t>It is expected that working together more closely should help to avoid disagreements.</w:t>
      </w:r>
    </w:p>
    <w:p w14:paraId="47D72889" w14:textId="065D6665" w:rsidR="00643EFF" w:rsidRDefault="000478DA" w:rsidP="000478DA">
      <w:pPr>
        <w:pStyle w:val="ListParagraph"/>
        <w:numPr>
          <w:ilvl w:val="0"/>
          <w:numId w:val="13"/>
        </w:numPr>
        <w:spacing w:line="360" w:lineRule="auto"/>
        <w:rPr>
          <w:rFonts w:ascii="Arial" w:hAnsi="Arial" w:cs="Arial"/>
          <w:bCs/>
          <w:sz w:val="24"/>
          <w:szCs w:val="24"/>
          <w:lang w:val="en-US"/>
        </w:rPr>
      </w:pPr>
      <w:r w:rsidRPr="00411C4A">
        <w:rPr>
          <w:rFonts w:ascii="Arial" w:hAnsi="Arial" w:cs="Arial"/>
          <w:bCs/>
          <w:sz w:val="24"/>
          <w:szCs w:val="24"/>
          <w:lang w:val="en-US"/>
        </w:rPr>
        <w:t xml:space="preserve">All reasonable steps will be taken to ensure additional learning provision will be provided in </w:t>
      </w:r>
    </w:p>
    <w:p w14:paraId="3507577C" w14:textId="243AEEB5" w:rsidR="000478DA" w:rsidRDefault="000478DA" w:rsidP="000478DA">
      <w:pPr>
        <w:pStyle w:val="ListParagraph"/>
        <w:numPr>
          <w:ilvl w:val="0"/>
          <w:numId w:val="13"/>
        </w:numPr>
        <w:spacing w:line="360" w:lineRule="auto"/>
        <w:rPr>
          <w:rFonts w:ascii="Arial" w:hAnsi="Arial" w:cs="Arial"/>
          <w:bCs/>
          <w:sz w:val="24"/>
          <w:szCs w:val="24"/>
          <w:lang w:val="en-US"/>
        </w:rPr>
      </w:pPr>
      <w:r w:rsidRPr="00411C4A">
        <w:rPr>
          <w:rFonts w:ascii="Arial" w:hAnsi="Arial" w:cs="Arial"/>
          <w:bCs/>
          <w:sz w:val="24"/>
          <w:szCs w:val="24"/>
          <w:lang w:val="en-US"/>
        </w:rPr>
        <w:t>Welsh, if required</w:t>
      </w:r>
    </w:p>
    <w:p w14:paraId="03E44E8E" w14:textId="77777777" w:rsidR="00643EFF" w:rsidRPr="00F77FD3" w:rsidRDefault="00643EFF" w:rsidP="00643EFF">
      <w:pPr>
        <w:pStyle w:val="ListParagraph"/>
        <w:spacing w:line="360" w:lineRule="auto"/>
        <w:ind w:left="360"/>
        <w:rPr>
          <w:rFonts w:ascii="Arial" w:hAnsi="Arial" w:cs="Arial"/>
          <w:bCs/>
          <w:sz w:val="24"/>
          <w:szCs w:val="24"/>
          <w:lang w:val="en-US"/>
        </w:rPr>
      </w:pPr>
    </w:p>
    <w:p w14:paraId="75B40C81" w14:textId="77777777" w:rsidR="000478DA" w:rsidRDefault="000478DA" w:rsidP="000478DA">
      <w:pPr>
        <w:spacing w:line="360" w:lineRule="auto"/>
        <w:rPr>
          <w:rFonts w:ascii="Arial" w:hAnsi="Arial" w:cs="Arial"/>
          <w:b/>
          <w:sz w:val="24"/>
          <w:szCs w:val="24"/>
          <w:u w:val="single"/>
          <w:lang w:val="cy-GB"/>
        </w:rPr>
      </w:pPr>
      <w:r w:rsidRPr="00411C4A">
        <w:rPr>
          <w:rFonts w:ascii="Arial" w:hAnsi="Arial" w:cs="Arial"/>
          <w:b/>
          <w:sz w:val="24"/>
          <w:szCs w:val="24"/>
          <w:u w:val="single"/>
          <w:lang w:val="cy-GB"/>
        </w:rPr>
        <w:t>Key Messages</w:t>
      </w:r>
    </w:p>
    <w:p w14:paraId="1750B69D" w14:textId="77777777" w:rsidR="000478DA" w:rsidRPr="00F77FD3" w:rsidRDefault="000478DA" w:rsidP="000478DA">
      <w:pPr>
        <w:spacing w:line="360" w:lineRule="auto"/>
        <w:rPr>
          <w:rFonts w:ascii="Arial" w:hAnsi="Arial" w:cs="Arial"/>
          <w:bCs/>
          <w:sz w:val="24"/>
          <w:szCs w:val="24"/>
          <w:u w:val="single"/>
          <w:lang w:val="cy-GB"/>
        </w:rPr>
      </w:pPr>
      <w:r w:rsidRPr="00F77FD3">
        <w:rPr>
          <w:rFonts w:ascii="Arial" w:hAnsi="Arial" w:cs="Arial"/>
          <w:bCs/>
          <w:sz w:val="24"/>
          <w:szCs w:val="24"/>
          <w:lang w:val="cy-GB"/>
        </w:rPr>
        <w:t xml:space="preserve">Pupils who are currently supported by School Action or School Action Plus in Nursery, Year 1, Year 3, Year 5, Year 7 and Year 10 will move to the new system during this academic year. </w:t>
      </w:r>
    </w:p>
    <w:p w14:paraId="0E7A615B" w14:textId="77777777" w:rsidR="000478DA" w:rsidRDefault="000478DA" w:rsidP="000478DA">
      <w:pPr>
        <w:spacing w:line="360" w:lineRule="auto"/>
        <w:rPr>
          <w:rFonts w:ascii="Arial" w:hAnsi="Arial" w:cs="Arial"/>
          <w:b/>
          <w:bCs/>
          <w:sz w:val="24"/>
          <w:szCs w:val="24"/>
        </w:rPr>
      </w:pPr>
      <w:r w:rsidRPr="00411C4A">
        <w:rPr>
          <w:rFonts w:ascii="Arial" w:hAnsi="Arial" w:cs="Arial"/>
          <w:b/>
          <w:bCs/>
          <w:sz w:val="24"/>
          <w:szCs w:val="24"/>
        </w:rPr>
        <w:t xml:space="preserve">We will inform you when your </w:t>
      </w:r>
      <w:r>
        <w:rPr>
          <w:rFonts w:ascii="Arial" w:hAnsi="Arial" w:cs="Arial"/>
          <w:b/>
          <w:bCs/>
          <w:sz w:val="24"/>
          <w:szCs w:val="24"/>
        </w:rPr>
        <w:t>child</w:t>
      </w:r>
      <w:r w:rsidRPr="00411C4A">
        <w:rPr>
          <w:rFonts w:ascii="Arial" w:hAnsi="Arial" w:cs="Arial"/>
          <w:b/>
          <w:bCs/>
          <w:sz w:val="24"/>
          <w:szCs w:val="24"/>
        </w:rPr>
        <w:t xml:space="preserve"> will transfer to the new system by writing to you directly and invit</w:t>
      </w:r>
      <w:r>
        <w:rPr>
          <w:rFonts w:ascii="Arial" w:hAnsi="Arial" w:cs="Arial"/>
          <w:b/>
          <w:bCs/>
          <w:sz w:val="24"/>
          <w:szCs w:val="24"/>
        </w:rPr>
        <w:t xml:space="preserve">ing you to attend a </w:t>
      </w:r>
      <w:r w:rsidRPr="00411C4A">
        <w:rPr>
          <w:rFonts w:ascii="Arial" w:hAnsi="Arial" w:cs="Arial"/>
          <w:b/>
          <w:bCs/>
          <w:sz w:val="24"/>
          <w:szCs w:val="24"/>
        </w:rPr>
        <w:t>mee</w:t>
      </w:r>
      <w:r>
        <w:rPr>
          <w:rFonts w:ascii="Arial" w:hAnsi="Arial" w:cs="Arial"/>
          <w:b/>
          <w:bCs/>
          <w:sz w:val="24"/>
          <w:szCs w:val="24"/>
        </w:rPr>
        <w:t>ting to explain the process.</w:t>
      </w:r>
    </w:p>
    <w:p w14:paraId="746E91D3" w14:textId="77777777" w:rsidR="000478DA" w:rsidRPr="00411C4A" w:rsidRDefault="000478DA" w:rsidP="000478DA">
      <w:pPr>
        <w:spacing w:line="360" w:lineRule="auto"/>
        <w:rPr>
          <w:rFonts w:ascii="Arial" w:hAnsi="Arial" w:cs="Arial"/>
          <w:b/>
          <w:bCs/>
          <w:sz w:val="24"/>
          <w:szCs w:val="24"/>
        </w:rPr>
      </w:pPr>
      <w:r>
        <w:rPr>
          <w:rFonts w:ascii="Arial" w:hAnsi="Arial" w:cs="Arial"/>
          <w:b/>
          <w:bCs/>
          <w:sz w:val="24"/>
          <w:szCs w:val="24"/>
        </w:rPr>
        <w:t xml:space="preserve"> </w:t>
      </w:r>
    </w:p>
    <w:p w14:paraId="50DD4616" w14:textId="24167C9C" w:rsidR="000478DA" w:rsidRPr="00411C4A" w:rsidRDefault="000478DA" w:rsidP="000478DA">
      <w:pPr>
        <w:spacing w:line="360" w:lineRule="auto"/>
        <w:rPr>
          <w:rFonts w:ascii="Arial" w:eastAsia="+mn-ea" w:hAnsi="Arial" w:cs="Arial"/>
          <w:b/>
          <w:bCs/>
          <w:color w:val="000000"/>
          <w:kern w:val="24"/>
          <w:sz w:val="24"/>
          <w:szCs w:val="24"/>
          <w:u w:val="single"/>
          <w:lang w:eastAsia="en-GB"/>
        </w:rPr>
      </w:pPr>
      <w:r w:rsidRPr="00411C4A">
        <w:rPr>
          <w:rFonts w:ascii="Arial" w:hAnsi="Arial" w:cs="Arial"/>
          <w:b/>
          <w:bCs/>
          <w:sz w:val="24"/>
          <w:szCs w:val="24"/>
          <w:u w:val="single"/>
        </w:rPr>
        <w:t>Additional Information</w:t>
      </w:r>
      <w:r w:rsidRPr="00411C4A">
        <w:rPr>
          <w:rFonts w:ascii="Arial" w:eastAsia="+mn-ea" w:hAnsi="Arial" w:cs="Arial"/>
          <w:b/>
          <w:bCs/>
          <w:color w:val="000000"/>
          <w:kern w:val="24"/>
          <w:sz w:val="24"/>
          <w:szCs w:val="24"/>
          <w:u w:val="single"/>
          <w:lang w:eastAsia="en-GB"/>
        </w:rPr>
        <w:t xml:space="preserve"> </w:t>
      </w:r>
    </w:p>
    <w:p w14:paraId="53D68C56" w14:textId="77777777" w:rsidR="000478DA" w:rsidRPr="00661D5F" w:rsidRDefault="000478DA" w:rsidP="000478DA">
      <w:pPr>
        <w:spacing w:line="360" w:lineRule="auto"/>
        <w:rPr>
          <w:rFonts w:ascii="Arial" w:hAnsi="Arial" w:cs="Arial"/>
          <w:sz w:val="24"/>
          <w:szCs w:val="24"/>
        </w:rPr>
      </w:pPr>
      <w:r w:rsidRPr="529EE3F5">
        <w:rPr>
          <w:rFonts w:ascii="Arial" w:hAnsi="Arial" w:cs="Arial"/>
          <w:sz w:val="24"/>
          <w:szCs w:val="24"/>
        </w:rPr>
        <w:t>The interactive e-learning course giving an introduction to the new ALN system is available on either of these links:</w:t>
      </w:r>
    </w:p>
    <w:p w14:paraId="68D2B0FB" w14:textId="77777777" w:rsidR="000478DA" w:rsidRPr="00661D5F" w:rsidRDefault="00014555" w:rsidP="000478DA">
      <w:pPr>
        <w:spacing w:line="360" w:lineRule="auto"/>
        <w:rPr>
          <w:rFonts w:ascii="Arial" w:hAnsi="Arial" w:cs="Arial"/>
          <w:sz w:val="24"/>
          <w:szCs w:val="24"/>
          <w:u w:val="single"/>
        </w:rPr>
      </w:pPr>
      <w:hyperlink r:id="rId8" w:history="1">
        <w:r w:rsidR="000478DA" w:rsidRPr="00661D5F">
          <w:rPr>
            <w:rStyle w:val="Hyperlink"/>
            <w:rFonts w:ascii="Arial" w:hAnsi="Arial" w:cs="Arial"/>
            <w:sz w:val="24"/>
            <w:szCs w:val="24"/>
          </w:rPr>
          <w:t>https://hwb.gov.wales/news/articles/20686965-8669-40ac-bdc5-599f4a4dfe8b</w:t>
        </w:r>
      </w:hyperlink>
    </w:p>
    <w:p w14:paraId="75DC830B" w14:textId="77777777" w:rsidR="000478DA" w:rsidRPr="00661D5F" w:rsidRDefault="000478DA" w:rsidP="000478DA">
      <w:pPr>
        <w:spacing w:line="360" w:lineRule="auto"/>
        <w:rPr>
          <w:rFonts w:ascii="Arial" w:hAnsi="Arial" w:cs="Arial"/>
          <w:sz w:val="24"/>
          <w:szCs w:val="24"/>
          <w:u w:val="single"/>
        </w:rPr>
      </w:pPr>
      <w:r w:rsidRPr="529EE3F5">
        <w:rPr>
          <w:rFonts w:ascii="Arial" w:hAnsi="Arial" w:cs="Arial"/>
          <w:sz w:val="24"/>
          <w:szCs w:val="24"/>
        </w:rPr>
        <w:t xml:space="preserve"> </w:t>
      </w:r>
      <w:hyperlink r:id="rId9">
        <w:r w:rsidRPr="529EE3F5">
          <w:rPr>
            <w:rStyle w:val="Hyperlink"/>
            <w:rFonts w:ascii="Arial" w:hAnsi="Arial" w:cs="Arial"/>
            <w:sz w:val="24"/>
            <w:szCs w:val="24"/>
          </w:rPr>
          <w:t>https://hwb.gov.wales/repository/publishers/9fb2afc9-6408-4aa3-9474-3c745006535b/resource/c8033263-aaa0-42fc-9511-ab7d33bd8084/en</w:t>
        </w:r>
      </w:hyperlink>
    </w:p>
    <w:p w14:paraId="279C327C" w14:textId="770477FB" w:rsidR="000478DA" w:rsidRPr="00411568" w:rsidRDefault="000478DA" w:rsidP="000478DA">
      <w:pPr>
        <w:spacing w:before="200" w:line="360" w:lineRule="auto"/>
        <w:rPr>
          <w:rFonts w:ascii="Arial" w:eastAsia="+mn-ea" w:hAnsi="Arial" w:cs="Arial"/>
          <w:bCs/>
          <w:color w:val="000000"/>
          <w:kern w:val="24"/>
          <w:sz w:val="24"/>
          <w:szCs w:val="24"/>
          <w:lang w:eastAsia="en-GB"/>
        </w:rPr>
      </w:pPr>
      <w:r w:rsidRPr="00411568">
        <w:rPr>
          <w:rFonts w:ascii="Arial" w:eastAsia="+mn-ea" w:hAnsi="Arial" w:cs="Arial"/>
          <w:bCs/>
          <w:color w:val="000000"/>
          <w:kern w:val="24"/>
          <w:sz w:val="24"/>
          <w:szCs w:val="24"/>
          <w:lang w:eastAsia="en-GB"/>
        </w:rPr>
        <w:t xml:space="preserve">Swansea LA has appointed a team of ALN Caseworkers to support families of children with Additional Learning Needs. Please contact your school </w:t>
      </w:r>
      <w:proofErr w:type="spellStart"/>
      <w:r w:rsidRPr="00411568">
        <w:rPr>
          <w:rFonts w:ascii="Arial" w:eastAsia="+mn-ea" w:hAnsi="Arial" w:cs="Arial"/>
          <w:bCs/>
          <w:color w:val="000000"/>
          <w:kern w:val="24"/>
          <w:sz w:val="24"/>
          <w:szCs w:val="24"/>
          <w:lang w:eastAsia="en-GB"/>
        </w:rPr>
        <w:t>ALNCo</w:t>
      </w:r>
      <w:proofErr w:type="spellEnd"/>
      <w:r w:rsidRPr="00411568">
        <w:rPr>
          <w:rFonts w:ascii="Arial" w:eastAsia="+mn-ea" w:hAnsi="Arial" w:cs="Arial"/>
          <w:bCs/>
          <w:color w:val="000000"/>
          <w:kern w:val="24"/>
          <w:sz w:val="24"/>
          <w:szCs w:val="24"/>
          <w:lang w:eastAsia="en-GB"/>
        </w:rPr>
        <w:t xml:space="preserve"> for more information.</w:t>
      </w:r>
    </w:p>
    <w:p w14:paraId="2E4991B2" w14:textId="77777777" w:rsidR="000478DA" w:rsidRPr="00661D5F" w:rsidRDefault="000478DA" w:rsidP="000478DA">
      <w:pPr>
        <w:spacing w:before="200" w:line="360" w:lineRule="auto"/>
        <w:rPr>
          <w:rFonts w:ascii="Arial" w:eastAsia="Arial" w:hAnsi="Arial" w:cs="Arial"/>
          <w:color w:val="000000"/>
          <w:sz w:val="24"/>
          <w:szCs w:val="24"/>
        </w:rPr>
      </w:pPr>
      <w:r w:rsidRPr="36B27A48">
        <w:rPr>
          <w:rFonts w:ascii="Arial" w:eastAsia="Arial" w:hAnsi="Arial" w:cs="Arial"/>
          <w:color w:val="000000" w:themeColor="text1"/>
          <w:sz w:val="24"/>
          <w:szCs w:val="24"/>
        </w:rPr>
        <w:t xml:space="preserve">Leaflets explaining the changes in more detail </w:t>
      </w:r>
      <w:r>
        <w:rPr>
          <w:rFonts w:ascii="Arial" w:eastAsia="Arial" w:hAnsi="Arial" w:cs="Arial"/>
          <w:color w:val="000000" w:themeColor="text1"/>
          <w:sz w:val="24"/>
          <w:szCs w:val="24"/>
        </w:rPr>
        <w:t>can be requested from the school.</w:t>
      </w:r>
    </w:p>
    <w:p w14:paraId="57671A8D" w14:textId="77777777" w:rsidR="000478DA" w:rsidRPr="00661D5F" w:rsidRDefault="000478DA" w:rsidP="000478DA">
      <w:pPr>
        <w:spacing w:line="360" w:lineRule="auto"/>
        <w:rPr>
          <w:rFonts w:ascii="Arial" w:hAnsi="Arial" w:cs="Arial"/>
          <w:sz w:val="24"/>
          <w:szCs w:val="24"/>
        </w:rPr>
      </w:pPr>
      <w:r w:rsidRPr="00661D5F">
        <w:rPr>
          <w:rFonts w:ascii="Arial" w:hAnsi="Arial" w:cs="Arial"/>
          <w:sz w:val="24"/>
          <w:szCs w:val="24"/>
        </w:rPr>
        <w:lastRenderedPageBreak/>
        <w:t>If you would like any additional information or advice, please</w:t>
      </w:r>
      <w:r w:rsidRPr="00411568">
        <w:rPr>
          <w:rFonts w:ascii="Arial" w:hAnsi="Arial" w:cs="Arial"/>
          <w:sz w:val="24"/>
          <w:szCs w:val="24"/>
        </w:rPr>
        <w:t xml:space="preserve"> visit the Swansea Local Authority website at </w:t>
      </w:r>
      <w:hyperlink r:id="rId10" w:history="1">
        <w:r w:rsidRPr="00E875D4">
          <w:rPr>
            <w:rStyle w:val="Hyperlink"/>
            <w:rFonts w:ascii="Arial" w:hAnsi="Arial" w:cs="Arial"/>
            <w:sz w:val="24"/>
            <w:szCs w:val="24"/>
          </w:rPr>
          <w:t>www.swansea.gov.uk/aln</w:t>
        </w:r>
      </w:hyperlink>
      <w:r>
        <w:rPr>
          <w:rFonts w:ascii="Arial" w:hAnsi="Arial" w:cs="Arial"/>
          <w:sz w:val="24"/>
          <w:szCs w:val="24"/>
        </w:rPr>
        <w:t xml:space="preserve"> </w:t>
      </w:r>
    </w:p>
    <w:p w14:paraId="6815ECED" w14:textId="38A84B90" w:rsidR="000478DA" w:rsidRPr="00BA1EAC" w:rsidRDefault="000478DA" w:rsidP="000478DA">
      <w:pPr>
        <w:spacing w:before="200" w:line="360" w:lineRule="auto"/>
        <w:rPr>
          <w:rFonts w:ascii="Arial" w:eastAsia="+mn-ea" w:hAnsi="Arial" w:cs="Arial"/>
          <w:color w:val="000000"/>
          <w:kern w:val="24"/>
          <w:sz w:val="28"/>
          <w:szCs w:val="24"/>
          <w:lang w:eastAsia="en-GB"/>
        </w:rPr>
      </w:pPr>
      <w:r w:rsidRPr="00411C4A">
        <w:rPr>
          <w:rFonts w:ascii="Arial" w:eastAsia="+mn-ea" w:hAnsi="Arial" w:cs="Arial"/>
          <w:color w:val="000000"/>
          <w:kern w:val="24"/>
          <w:sz w:val="24"/>
          <w:szCs w:val="24"/>
          <w:lang w:eastAsia="en-GB"/>
        </w:rPr>
        <w:t>Our school has its ow</w:t>
      </w:r>
      <w:r>
        <w:rPr>
          <w:rFonts w:ascii="Arial" w:eastAsia="+mn-ea" w:hAnsi="Arial" w:cs="Arial"/>
          <w:color w:val="000000"/>
          <w:kern w:val="24"/>
          <w:sz w:val="24"/>
          <w:szCs w:val="24"/>
          <w:lang w:eastAsia="en-GB"/>
        </w:rPr>
        <w:t>n information on our web-site at</w:t>
      </w:r>
      <w:r w:rsidR="00BA1EAC">
        <w:rPr>
          <w:rFonts w:ascii="Arial" w:eastAsia="+mn-ea" w:hAnsi="Arial" w:cs="Arial"/>
          <w:color w:val="000000"/>
          <w:kern w:val="24"/>
          <w:sz w:val="24"/>
          <w:szCs w:val="24"/>
          <w:lang w:eastAsia="en-GB"/>
        </w:rPr>
        <w:t>:</w:t>
      </w:r>
      <w:r>
        <w:rPr>
          <w:rFonts w:ascii="Arial" w:eastAsia="+mn-ea" w:hAnsi="Arial" w:cs="Arial"/>
          <w:color w:val="000000"/>
          <w:kern w:val="24"/>
          <w:sz w:val="24"/>
          <w:szCs w:val="24"/>
          <w:lang w:eastAsia="en-GB"/>
        </w:rPr>
        <w:t xml:space="preserve"> </w:t>
      </w:r>
      <w:hyperlink r:id="rId11" w:history="1">
        <w:r w:rsidR="00BA1EAC" w:rsidRPr="00BA1EAC">
          <w:rPr>
            <w:rStyle w:val="Hyperlink"/>
            <w:rFonts w:ascii="Arial" w:hAnsi="Arial" w:cs="Arial"/>
            <w:sz w:val="24"/>
          </w:rPr>
          <w:t>https://www.pennardprimary.co.uk/additional-learning-needs/</w:t>
        </w:r>
      </w:hyperlink>
      <w:r w:rsidR="00BA1EAC" w:rsidRPr="00BA1EAC">
        <w:rPr>
          <w:rFonts w:ascii="Arial" w:hAnsi="Arial" w:cs="Arial"/>
          <w:sz w:val="24"/>
        </w:rPr>
        <w:t xml:space="preserve"> </w:t>
      </w:r>
    </w:p>
    <w:p w14:paraId="2C2F34C3" w14:textId="77977E9A" w:rsidR="000478DA" w:rsidRDefault="000478DA" w:rsidP="000478DA">
      <w:pPr>
        <w:spacing w:line="360" w:lineRule="auto"/>
        <w:rPr>
          <w:rFonts w:ascii="Arial" w:hAnsi="Arial" w:cs="Arial"/>
          <w:sz w:val="24"/>
          <w:szCs w:val="24"/>
        </w:rPr>
      </w:pPr>
      <w:r w:rsidRPr="00661D5F">
        <w:rPr>
          <w:rFonts w:ascii="Arial" w:hAnsi="Arial" w:cs="Arial"/>
          <w:sz w:val="24"/>
          <w:szCs w:val="24"/>
        </w:rPr>
        <w:t xml:space="preserve">Yours faithfully, </w:t>
      </w:r>
    </w:p>
    <w:p w14:paraId="3C798843" w14:textId="77777777" w:rsidR="00643EFF" w:rsidRDefault="00643EFF" w:rsidP="000478DA">
      <w:pPr>
        <w:spacing w:line="360" w:lineRule="auto"/>
        <w:rPr>
          <w:rFonts w:ascii="Arial" w:hAnsi="Arial" w:cs="Arial"/>
          <w:sz w:val="24"/>
          <w:szCs w:val="24"/>
        </w:rPr>
      </w:pPr>
    </w:p>
    <w:p w14:paraId="2A07EF90" w14:textId="1D6D5805" w:rsidR="000478DA" w:rsidRDefault="000478DA" w:rsidP="000478DA">
      <w:pPr>
        <w:spacing w:line="360" w:lineRule="auto"/>
        <w:rPr>
          <w:rFonts w:ascii="Arial" w:hAnsi="Arial" w:cs="Arial"/>
          <w:sz w:val="24"/>
          <w:szCs w:val="24"/>
        </w:rPr>
      </w:pPr>
      <w:proofErr w:type="spellStart"/>
      <w:r>
        <w:rPr>
          <w:rFonts w:ascii="Arial" w:hAnsi="Arial" w:cs="Arial"/>
          <w:sz w:val="24"/>
          <w:szCs w:val="24"/>
        </w:rPr>
        <w:t>Kerina</w:t>
      </w:r>
      <w:proofErr w:type="spellEnd"/>
      <w:r>
        <w:rPr>
          <w:rFonts w:ascii="Arial" w:hAnsi="Arial" w:cs="Arial"/>
          <w:sz w:val="24"/>
          <w:szCs w:val="24"/>
        </w:rPr>
        <w:t xml:space="preserve"> Hanson, </w:t>
      </w:r>
      <w:proofErr w:type="spellStart"/>
      <w:r>
        <w:rPr>
          <w:rFonts w:ascii="Arial" w:hAnsi="Arial" w:cs="Arial"/>
          <w:sz w:val="24"/>
          <w:szCs w:val="24"/>
        </w:rPr>
        <w:t>Headteacher</w:t>
      </w:r>
      <w:proofErr w:type="spellEnd"/>
      <w:r>
        <w:rPr>
          <w:rFonts w:ascii="Arial" w:hAnsi="Arial" w:cs="Arial"/>
          <w:sz w:val="24"/>
          <w:szCs w:val="24"/>
        </w:rPr>
        <w:t>.</w:t>
      </w:r>
    </w:p>
    <w:p w14:paraId="06D67DF4" w14:textId="77777777" w:rsidR="00643EFF" w:rsidRDefault="00643EFF" w:rsidP="000478DA">
      <w:pPr>
        <w:spacing w:line="360" w:lineRule="auto"/>
        <w:rPr>
          <w:rFonts w:ascii="Arial" w:hAnsi="Arial" w:cs="Arial"/>
          <w:sz w:val="24"/>
          <w:szCs w:val="24"/>
        </w:rPr>
      </w:pPr>
    </w:p>
    <w:p w14:paraId="0D7E2F2C" w14:textId="77777777" w:rsidR="000478DA" w:rsidRDefault="000478DA" w:rsidP="000478DA">
      <w:pPr>
        <w:spacing w:line="360" w:lineRule="auto"/>
        <w:rPr>
          <w:rFonts w:ascii="Arial" w:hAnsi="Arial" w:cs="Arial"/>
          <w:sz w:val="24"/>
          <w:szCs w:val="24"/>
        </w:rPr>
      </w:pPr>
      <w:r>
        <w:rPr>
          <w:rFonts w:ascii="Arial" w:hAnsi="Arial" w:cs="Arial"/>
          <w:sz w:val="24"/>
          <w:szCs w:val="24"/>
        </w:rPr>
        <w:t>Mrs C. Dardecker, ALNCO.</w:t>
      </w:r>
    </w:p>
    <w:p w14:paraId="3CE465E1" w14:textId="77777777" w:rsidR="000478DA" w:rsidRDefault="000478DA" w:rsidP="000478DA">
      <w:pPr>
        <w:spacing w:line="360" w:lineRule="auto"/>
        <w:rPr>
          <w:rFonts w:ascii="Arial" w:hAnsi="Arial" w:cs="Arial"/>
          <w:sz w:val="24"/>
          <w:szCs w:val="24"/>
        </w:rPr>
      </w:pPr>
    </w:p>
    <w:p w14:paraId="212539BD" w14:textId="6A800B5A" w:rsidR="000478DA" w:rsidRPr="00661D5F" w:rsidRDefault="000478DA" w:rsidP="000478DA">
      <w:pPr>
        <w:spacing w:line="360" w:lineRule="auto"/>
        <w:rPr>
          <w:rFonts w:ascii="Arial" w:hAnsi="Arial" w:cs="Arial"/>
          <w:sz w:val="24"/>
          <w:szCs w:val="24"/>
        </w:rPr>
      </w:pPr>
      <w:r w:rsidRPr="00661D5F">
        <w:rPr>
          <w:rFonts w:ascii="Arial" w:hAnsi="Arial" w:cs="Arial"/>
          <w:sz w:val="24"/>
          <w:szCs w:val="24"/>
        </w:rPr>
        <w:t xml:space="preserve"> </w:t>
      </w:r>
    </w:p>
    <w:p w14:paraId="33B3188B" w14:textId="77777777" w:rsidR="00CB0126" w:rsidRPr="00CB0126" w:rsidRDefault="00CB0126" w:rsidP="00CB0126">
      <w:pPr>
        <w:rPr>
          <w:rFonts w:asciiTheme="minorHAnsi" w:hAnsiTheme="minorHAnsi" w:cstheme="minorHAnsi"/>
        </w:rPr>
      </w:pPr>
    </w:p>
    <w:p w14:paraId="79FD3941" w14:textId="41F9F07D" w:rsidR="00CB0126" w:rsidRDefault="00CB0126" w:rsidP="00CB0126">
      <w:pPr>
        <w:rPr>
          <w:rFonts w:asciiTheme="minorHAnsi" w:hAnsiTheme="minorHAnsi" w:cstheme="minorHAnsi"/>
        </w:rPr>
      </w:pPr>
    </w:p>
    <w:p w14:paraId="2ACE0D77" w14:textId="64A6351F" w:rsidR="00732B2B" w:rsidRDefault="00CB0126" w:rsidP="00CB0126">
      <w:pPr>
        <w:tabs>
          <w:tab w:val="left" w:pos="5970"/>
        </w:tabs>
        <w:rPr>
          <w:rFonts w:asciiTheme="minorHAnsi" w:hAnsiTheme="minorHAnsi" w:cstheme="minorHAnsi"/>
        </w:rPr>
      </w:pPr>
      <w:r>
        <w:rPr>
          <w:rFonts w:asciiTheme="minorHAnsi" w:hAnsiTheme="minorHAnsi" w:cstheme="minorHAnsi"/>
        </w:rPr>
        <w:tab/>
      </w:r>
    </w:p>
    <w:p w14:paraId="5750CAD1" w14:textId="51819BA0" w:rsidR="003F489D" w:rsidRDefault="003F489D" w:rsidP="00CB0126">
      <w:pPr>
        <w:tabs>
          <w:tab w:val="left" w:pos="5970"/>
        </w:tabs>
        <w:rPr>
          <w:rFonts w:asciiTheme="minorHAnsi" w:hAnsiTheme="minorHAnsi" w:cstheme="minorHAnsi"/>
        </w:rPr>
      </w:pPr>
    </w:p>
    <w:p w14:paraId="743C31F2" w14:textId="4455158A" w:rsidR="003F489D" w:rsidRDefault="003F489D" w:rsidP="00CB0126">
      <w:pPr>
        <w:tabs>
          <w:tab w:val="left" w:pos="5970"/>
        </w:tabs>
        <w:rPr>
          <w:rFonts w:asciiTheme="minorHAnsi" w:hAnsiTheme="minorHAnsi" w:cstheme="minorHAnsi"/>
        </w:rPr>
      </w:pPr>
    </w:p>
    <w:p w14:paraId="0F281618" w14:textId="0FE44AB9" w:rsidR="003F489D" w:rsidRDefault="003F489D" w:rsidP="00CB0126">
      <w:pPr>
        <w:tabs>
          <w:tab w:val="left" w:pos="5970"/>
        </w:tabs>
        <w:rPr>
          <w:rFonts w:asciiTheme="minorHAnsi" w:hAnsiTheme="minorHAnsi" w:cstheme="minorHAnsi"/>
        </w:rPr>
      </w:pPr>
    </w:p>
    <w:p w14:paraId="441350EE" w14:textId="34149D5E" w:rsidR="003F489D" w:rsidRDefault="003F489D" w:rsidP="00CB0126">
      <w:pPr>
        <w:tabs>
          <w:tab w:val="left" w:pos="5970"/>
        </w:tabs>
        <w:rPr>
          <w:rFonts w:asciiTheme="minorHAnsi" w:hAnsiTheme="minorHAnsi" w:cstheme="minorHAnsi"/>
        </w:rPr>
      </w:pPr>
    </w:p>
    <w:p w14:paraId="15E5F000" w14:textId="3134E31A" w:rsidR="003F489D" w:rsidRDefault="003F489D" w:rsidP="00CB0126">
      <w:pPr>
        <w:tabs>
          <w:tab w:val="left" w:pos="5970"/>
        </w:tabs>
        <w:rPr>
          <w:rFonts w:asciiTheme="minorHAnsi" w:hAnsiTheme="minorHAnsi" w:cstheme="minorHAnsi"/>
        </w:rPr>
      </w:pPr>
    </w:p>
    <w:p w14:paraId="54F931A3" w14:textId="76F22835" w:rsidR="003F489D" w:rsidRDefault="003F489D" w:rsidP="00CB0126">
      <w:pPr>
        <w:tabs>
          <w:tab w:val="left" w:pos="5970"/>
        </w:tabs>
        <w:rPr>
          <w:rFonts w:asciiTheme="minorHAnsi" w:hAnsiTheme="minorHAnsi" w:cstheme="minorHAnsi"/>
        </w:rPr>
      </w:pPr>
    </w:p>
    <w:p w14:paraId="42FD6BF8" w14:textId="2C8BD2D0" w:rsidR="003F489D" w:rsidRPr="00CB0126" w:rsidRDefault="00FE4F48" w:rsidP="00CB0126">
      <w:pPr>
        <w:tabs>
          <w:tab w:val="left" w:pos="5970"/>
        </w:tabs>
        <w:rPr>
          <w:rFonts w:asciiTheme="minorHAnsi" w:hAnsiTheme="minorHAnsi" w:cstheme="minorHAnsi"/>
        </w:rPr>
      </w:pPr>
      <w:bookmarkStart w:id="0" w:name="_GoBack"/>
      <w:bookmarkEnd w:id="0"/>
      <w:r>
        <w:rPr>
          <w:noProof/>
          <w:lang w:eastAsia="en-GB"/>
        </w:rPr>
        <mc:AlternateContent>
          <mc:Choice Requires="wpg">
            <w:drawing>
              <wp:anchor distT="0" distB="0" distL="114300" distR="114300" simplePos="0" relativeHeight="251659264" behindDoc="0" locked="0" layoutInCell="1" allowOverlap="1" wp14:anchorId="580A772D" wp14:editId="4FB6CA8D">
                <wp:simplePos x="0" y="0"/>
                <wp:positionH relativeFrom="column">
                  <wp:posOffset>-116840</wp:posOffset>
                </wp:positionH>
                <wp:positionV relativeFrom="paragraph">
                  <wp:posOffset>1849120</wp:posOffset>
                </wp:positionV>
                <wp:extent cx="6880860" cy="963295"/>
                <wp:effectExtent l="0" t="0" r="0" b="8255"/>
                <wp:wrapNone/>
                <wp:docPr id="1" name="Group 1"/>
                <wp:cNvGraphicFramePr/>
                <a:graphic xmlns:a="http://schemas.openxmlformats.org/drawingml/2006/main">
                  <a:graphicData uri="http://schemas.microsoft.com/office/word/2010/wordprocessingGroup">
                    <wpg:wgp>
                      <wpg:cNvGrpSpPr/>
                      <wpg:grpSpPr>
                        <a:xfrm>
                          <a:off x="0" y="0"/>
                          <a:ext cx="6880860" cy="963295"/>
                          <a:chOff x="0" y="0"/>
                          <a:chExt cx="6881341" cy="963724"/>
                        </a:xfrm>
                      </wpg:grpSpPr>
                      <pic:pic xmlns:pic="http://schemas.openxmlformats.org/drawingml/2006/picture">
                        <pic:nvPicPr>
                          <pic:cNvPr id="2" name="Picture 4" descr="Raccoon "/>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3303373" y="0"/>
                            <a:ext cx="861695" cy="929640"/>
                          </a:xfrm>
                          <a:prstGeom prst="rect">
                            <a:avLst/>
                          </a:prstGeom>
                          <a:noFill/>
                        </pic:spPr>
                      </pic:pic>
                      <pic:pic xmlns:pic="http://schemas.openxmlformats.org/drawingml/2006/picture">
                        <pic:nvPicPr>
                          <pic:cNvPr id="3" name="Picture 36" descr="See the source imag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771135" y="90616"/>
                            <a:ext cx="833755" cy="804545"/>
                          </a:xfrm>
                          <a:prstGeom prst="rect">
                            <a:avLst/>
                          </a:prstGeom>
                          <a:noFill/>
                        </pic:spPr>
                      </pic:pic>
                      <pic:pic xmlns:pic="http://schemas.openxmlformats.org/drawingml/2006/picture">
                        <pic:nvPicPr>
                          <pic:cNvPr id="4" name="Picture 4" descr="A close up of a logo&#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5560541" y="57665"/>
                            <a:ext cx="1320800" cy="774700"/>
                          </a:xfrm>
                          <a:prstGeom prst="rect">
                            <a:avLst/>
                          </a:prstGeom>
                        </pic:spPr>
                      </pic:pic>
                      <pic:pic xmlns:pic="http://schemas.openxmlformats.org/drawingml/2006/picture">
                        <pic:nvPicPr>
                          <pic:cNvPr id="5" name="Picture 5" descr="Cynllun Ysgolion Iach Gwynedd - Gwynedd Healthy Schools Scheme"/>
                          <pic:cNvPicPr>
                            <a:picLocks noChangeAspect="1"/>
                          </pic:cNvPicPr>
                        </pic:nvPicPr>
                        <pic:blipFill rotWithShape="1">
                          <a:blip r:embed="rId15" cstate="print">
                            <a:extLst>
                              <a:ext uri="{28A0092B-C50C-407E-A947-70E740481C1C}">
                                <a14:useLocalDpi xmlns:a14="http://schemas.microsoft.com/office/drawing/2010/main" val="0"/>
                              </a:ext>
                            </a:extLst>
                          </a:blip>
                          <a:srcRect l="18747" r="15308"/>
                          <a:stretch/>
                        </pic:blipFill>
                        <pic:spPr bwMode="auto">
                          <a:xfrm>
                            <a:off x="0" y="90616"/>
                            <a:ext cx="1198880" cy="8356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6" descr="Rights Respecting Schools | Uplawmoor Primary"/>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496065" y="57665"/>
                            <a:ext cx="837565" cy="870585"/>
                          </a:xfrm>
                          <a:prstGeom prst="rect">
                            <a:avLst/>
                          </a:prstGeom>
                          <a:noFill/>
                          <a:ln>
                            <a:noFill/>
                          </a:ln>
                        </pic:spPr>
                      </pic:pic>
                      <pic:pic xmlns:pic="http://schemas.openxmlformats.org/drawingml/2006/picture">
                        <pic:nvPicPr>
                          <pic:cNvPr id="7" name="Picture 7" descr="A picture containing clock, drawing&#10;&#10;Description automatically generated"/>
                          <pic:cNvPicPr>
                            <a:picLocks noChangeAspect="1"/>
                          </pic:cNvPicPr>
                        </pic:nvPicPr>
                        <pic:blipFill rotWithShape="1">
                          <a:blip r:embed="rId17">
                            <a:extLst>
                              <a:ext uri="{28A0092B-C50C-407E-A947-70E740481C1C}">
                                <a14:useLocalDpi xmlns:a14="http://schemas.microsoft.com/office/drawing/2010/main" val="0"/>
                              </a:ext>
                            </a:extLst>
                          </a:blip>
                          <a:srcRect t="12259" b="8722"/>
                          <a:stretch/>
                        </pic:blipFill>
                        <pic:spPr bwMode="auto">
                          <a:xfrm>
                            <a:off x="1120346" y="98854"/>
                            <a:ext cx="776605" cy="8648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Picture 12" descr="A picture containing diagram&#10;&#10;Description automatically generated"/>
                          <pic:cNvPicPr>
                            <a:picLocks noChangeAspect="1"/>
                          </pic:cNvPicPr>
                        </pic:nvPicPr>
                        <pic:blipFill rotWithShape="1">
                          <a:blip r:embed="rId18" cstate="print">
                            <a:extLst>
                              <a:ext uri="{28A0092B-C50C-407E-A947-70E740481C1C}">
                                <a14:useLocalDpi xmlns:a14="http://schemas.microsoft.com/office/drawing/2010/main" val="0"/>
                              </a:ext>
                            </a:extLst>
                          </a:blip>
                          <a:srcRect l="2524" r="8277"/>
                          <a:stretch/>
                        </pic:blipFill>
                        <pic:spPr bwMode="auto">
                          <a:xfrm>
                            <a:off x="4810897" y="24713"/>
                            <a:ext cx="715645" cy="877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 name="Picture 19" descr="A picture containing icon&#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4127157" y="24713"/>
                            <a:ext cx="690880" cy="934720"/>
                          </a:xfrm>
                          <a:prstGeom prst="rect">
                            <a:avLst/>
                          </a:prstGeom>
                        </pic:spPr>
                      </pic:pic>
                    </wpg:wgp>
                  </a:graphicData>
                </a:graphic>
              </wp:anchor>
            </w:drawing>
          </mc:Choice>
          <mc:Fallback>
            <w:pict>
              <v:group id="Group 1" o:spid="_x0000_s1026" style="position:absolute;margin-left:-9.2pt;margin-top:145.6pt;width:541.8pt;height:75.85pt;z-index:251659264" coordsize="68813,9637" o:gfxdata="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KhF/yqnRP8u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MapK/0q1Yf9SuGj/MKpL/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ahG/z2vVv/n9eP/6fXm/zquVP8tqEb/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ahH/yWmQ/8vqkz/5PPh//b68f9E&#10;sl7/KadG/yWlQv8npkX/L6lI/y+pSf8opkT/JaVC/y2oR/8vqUj/J6dF/yqnRP8vqUj/LahG/y6o&#10;R/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2oR/8mpkL/KKdF/yinRP8op0T/L6lJ/y+pSP8uqUj/LqlH/y+pSP8vqUj/JqZE/yuo&#10;R/8wqkr/K6hF/zStUv9mwn7/Wb1z/83q0P////z/Tbdn/0e0Yv+j27H/fMqN/yqoRv8rqEf/bsSB&#10;/43Snv9AsVj/LKlI/1+/d/9Qt2f/K6hH/z+wV/8zq07/KadF/ymnRP8kpUH/KKZD/y6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qnRP84rlT/ic+Z/8Hmx//A5sj/dsiJ&#10;/ymnR/8sqUj/K6lL/y2qTv8tqUf/LKlJ/47Snf+54r3/Na1S/zqvWP/O69D///////7++P/3+/L/&#10;///8/16+df82rlT/8/rx/+v26f8zrFH/MKtP/+f15v/t9+n/N61R/zSsTv/p9uf/3/Lg/7zkwv/z&#10;+vD/1e7Y/1C4a/9avHP/k9Sk/2vCf/8rqEn/L6lI/y+pSP8vqUj/LqlH/y6pR/8vqUj/L6lI/y+p&#10;SP8vqUj/K6hH/yioSf8op0b/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uoRv8+sVv/0OvT///////y+e//8Pnv/43Rm/8ipD//Ublr/9Hs1f+w37n/KahI/zGrT//p&#10;9uf/3vHc/yOmRv+X1KL//////7jjwP9YvHL/zevP//////90xoX/HaM8/6PZrf//////XL10/1C5&#10;a/////3/n9ir/yKkP/9Fslz/8vnv//z9+f+24b7/yenO///////t+Oz/8/ns/////////vz/bcSB&#10;/yimQ/8vqUj/K6hJ/zGqTf8wqkz/JqZD/yqoRv8vqUj/K6dF/0u2Zv/J6c3/kNKd/yyoRv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op0b/suC7//////+k2q7/Oq9X/ziu&#10;V/8sqUv/JKVB/y+rT//L6s7//////2bCff8yrFH/8fnt/73kw/8jpUP/yejL//////9gvnb/FqA5&#10;/5fUpP//////hs6V/yGjPP9Xu27//v78/5rWp/+FzZb////9/1q9c/8jpUD/WLtu/////P/P69H/&#10;HqRB/2K/ef//////2O/c/0W1Yv+a1qb//////6Tarv8lpUH/KKdE/5HSnv/j8+T/3vHe/6bbsv9D&#10;s1//KqhG/yinQ/9bvXT////7/9Hs0P8uqUn/KKdD/yyoRv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&#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uqUf/KadE/yinRP8t&#10;qEf/LalI/yqnRv8uqkz/pdqx///////Z79j/M6xP/y6oR/8vqUj/L6lI/y+pSP8vqUj/L6lI/y+p&#10;SP8vqUj/L6lI/y+pSf8mpkP/RLRh/9Ds1P////////////b79P+Iz5j/KqhI/yqnRv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KqdF/yupS/+R06D/+/34////////////xejN/z+xXP8npkT/&#10;L6lI/y+pSP8vqUj/L6lI/y+pSP8vqUj/L6lI/y+pSP8vqUj/L6lI/yinRv+748L//////3zKj/9I&#10;tWP/3PHf///////////////+/5fUov8rqE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qp0X/M6tN/1m8cf9ZvHP/NK1R/yinRP8vqUj/LahG/yioSP+Hz5b/W7xx&#10;/yqnRf8vqUj/L6lI/y+pSP8vqUj/L6lI/y+pSP8vqUj/L6lI/y+pSP8lpkL/Vrtu/+Lz4///////&#10;/////+Pz4f9evnX/I6VD/y6pR/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u&#10;qEf/JKVE/2fCff/p9un////////////b8Nz/Trdo/yamQ/8vqUj/L6lI/y+pSP8vqUj/L6lI/y+p&#10;SP8vqUj/L6lI/y+pSP8qp0b/Wrxz/73kw/89sl7/3PDc///////M6tH/gsyT/7/lxv//////asOA&#10;/yemQ/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&#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&#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pp0T/YL94//r89//v+O//TLdo/yCkQP9S&#10;uWv/9/v2/+b05f81rVL/JaZD/zuvVv9Es1//LalK/ymnRf8vqUn/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qoSP9SuGn/Oq9W/yCkP/97yYz//////3bHiP8npkL/L6lI/y+pSP8qp0T/Urls&#10;/////P/B5sX/KqhG/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KqdH/0q2Zv+U1KL/kNKg&#10;/+n16P/m9OX/NKxP/zWsUf/m9OT/9/vz/0SzX/8pqEf/zuvR//7//P9avHL/KadE/y+pSP8vqUj/&#10;JaVC/5bVo///////YL95/1K5bP//////mdWn/x+jPv9bvXL//f75/+z36v9rw4L/bMSC/0OzYP8m&#10;p0b/ZcF8/1O7b/88sV3/webG//////+CzJP/MqxQ/+/47//z+vT/Oq9Y/yGkQf+548L//////2TB&#10;e/88sFj/8/ru/+/47/9evnj/MaxT/4vQmv+U1KD/KKdJ/zmuVv+75ML/gMuR/y6qS/8rqEb/K6dE&#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KqdF/yenRf8tqEf/Pa9V/3vJjf9xxYT/IaRC/23Eg///////wObI/yanRv8vqUj/L6lI&#10;/yamQv96yYv//////9/y4//a8Nv/7ffq//3++//j9OP/K6lL/5bUpP//////j9Kf/x+jP/8qp0T/&#10;K6dF/y6qS//L6cz//f76/2rEgv9zxof//////6/euf8doz//o9qt///////C5sf/Z8J//9bu2P//&#10;////u+LA/yamRP8op0b/X750/57XqP+Z1aP/V7tv/yinRv8tqUn/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2oR/8npkH/&#10;KadD/yyoSP8/sVv/e8qO/2TAev8pp0X/L6lI/y2pSP8wq0//2e/a/////f9Uum3/J6dI/zStVP/T&#10;7dX//P75/0a0Yf9jwXr//////93x3v9Nt2r/WLtv/0i0Yv81rVP/7vjt/+/47v9nwn//uuLB////&#10;///E58v/I6ZD/0KzXv/d8d3////////////C5sf/uOK+/5jVpP8sqUn/L6lH/ymnQ/8mpUH/JqVB&#10;/yqnR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n/LKhH/yemQv8pp0T/L6lI/y+p&#10;SP8sqEf/PbFb/6jcsv+h2av/LqpM/y6oR/8lpkP/s9+6//////9xxYP/JKZF/67et//////////8&#10;//////+x37j/IKVE/6LZrP///////////8Lmx//S7Nb/tuG9/ympSv8qp0X/P7BZ/3rKjf9yxob/&#10;MKtO/yinRf8op0X/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J/yyoSf8lpkT/J6dG/y2pSf8vqUj/&#10;LKhI/0KzXv9jwHr/S7Zk/ymnRf8sqUz/bMSB/5vXqf+Jz5f/R7Vi/yqoSP8vqk3/Yr93/1++dv8s&#10;qkv/NKxP/zKrTv8uqUn/L6lI/yyoRv8mpkL/JqZD/y2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sqEX/KKZD/yyoRf8wqUj/LqlH/yim&#10;Qv8mpUH/JqZB/yyoRf8vqUj/LqlH/ymmQ/8pp0P/LqlH/y6oR/8uqUf/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2oR/9KtGD/TLVh/y2oR/8vqUj/L6lI/y+p&#10;SP8vqUj/L6lI/y+pSP8vqUj/L6lI/y+pSP8vqUj/L6lI/y+pSP8vqUj/L6lI/yyoRv9FtGH/iM+Y&#10;/4PNlf9Gs1//KqhG/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tqEf/Wbxy/47Snf94yIn/Nq5U/yyoRv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KhF/yyoRf8vqUj/L6lI/y+pSP8vqUj/L6lI/y+pSP8vqUj/L6lI/y+pSP8vqUj/&#10;L6lI/y+pSP8vqUj/L6lI/y+pSP8vqUj/K6hG/yWmQv8lpkP/K6hG/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mnRf8lpUH/J6ZC/yyo&#10;R/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Raccoon " style="position:absolute;left:33033;width:8617;height:9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9CXm7AAAA2gAAAA8AAABkcnMvZG93bnJldi54bWxEj80KwjAQhO+C7xBW8KapHkSqsRTBn2ur&#10;D7A0a1ttNqWJtb69EQSPw8w3w2yTwTSip87VlhUs5hEI4sLqmksF18thtgbhPLLGxjIpeJODZDce&#10;bTHW9sUZ9bkvRShhF6OCyvs2ltIVFRl0c9sSB+9mO4M+yK6UusNXKDeNXEbRShqsOSxU2NK+ouKR&#10;P42CZUbl/ZKiObb5ibLT4Sbp3Ss1nQzpBoSnwf/DP/qsAwffK+EGyN0H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Iq9CXm7AAAA2gAAAA8AAAAAAAAAAAAAAAAAnwIAAGRycy9k&#10;b3ducmV2LnhtbFBLBQYAAAAABAAEAPcAAACHAwAAAAA=&#10;">
                  <v:imagedata r:id="rId20" o:title="Raccoon "/>
                  <v:path arrowok="t"/>
                  <o:lock v:ext="edit" aspectratio="f"/>
                </v:shape>
                <v:shape id="Picture 36" o:spid="_x0000_s1028" type="#_x0000_t75" alt="See the source image" style="position:absolute;left:17711;top:906;width:8337;height:8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shH/CAAAA2gAAAA8AAABkcnMvZG93bnJldi54bWxEj0FrAjEUhO+F/ofwCt5qti5IWY2ixYJ4&#10;Ea29PzfPTXDzsm5SXf31Rih4HGbmG2Y87VwtztQG61nBRz8DQVx6bblSsPv5fv8EESKyxtozKbhS&#10;gOnk9WWMhfYX3tB5GyuRIBwKVGBibAopQ2nIYej7hjh5B986jEm2ldQtXhLc1XKQZUPp0HJaMNjQ&#10;l6HyuP1zClbxFsxpnXd52P3u84U92vlsoVTvrZuNQETq4jP8315qBTk8rqQbICd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SrIR/wgAAANoAAAAPAAAAAAAAAAAAAAAAAJ8C&#10;AABkcnMvZG93bnJldi54bWxQSwUGAAAAAAQABAD3AAAAjgMAAAAA&#10;">
                  <v:imagedata r:id="rId21" o:title="See the source image"/>
                  <v:path arrowok="t"/>
                </v:shape>
                <v:shape id="Picture 4" o:spid="_x0000_s1029" type="#_x0000_t75" alt="A close up of a logo&#10;&#10;Description automatically generated" style="position:absolute;left:55605;top:576;width:13208;height:77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7ppjCAAAA2gAAAA8AAABkcnMvZG93bnJldi54bWxEj91qAjEUhO8LvkM4gnc16w9VVqOUilXo&#10;1do+wGFzurt1cxKSqFuf3giCl8PMfMMs151pxZl8aCwrGA0zEMSl1Q1XCn6+t69zECEia2wtk4J/&#10;CrBe9V6WmGt74YLOh1iJBOGQo4I6RpdLGcqaDIahdcTJ+7XeYEzSV1J7vCS4aeU4y96kwYbTQo2O&#10;Pmoqj4eTUTDpZtu4Kz5bXX413hV/V7ffbJQa9Lv3BYhIXXyGH+29VjCF+5V0A+Tq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O6aYwgAAANoAAAAPAAAAAAAAAAAAAAAAAJ8C&#10;AABkcnMvZG93bnJldi54bWxQSwUGAAAAAAQABAD3AAAAjgMAAAAA&#10;">
                  <v:imagedata r:id="rId22" o:title="A close up of a logo&#10;&#10;Description automatically generated"/>
                  <v:path arrowok="t"/>
                </v:shape>
                <v:shape id="Picture 5" o:spid="_x0000_s1030" type="#_x0000_t75" alt="Cynllun Ysgolion Iach Gwynedd - Gwynedd Healthy Schools Scheme" style="position:absolute;top:906;width:11988;height:8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ped/EAAAA2gAAAA8AAABkcnMvZG93bnJldi54bWxEj09rwkAUxO9Cv8PyhF5ENwqWGl1FRKGC&#10;Hox/wNsz+0xCs29DdqPpt+8KhR6HmfkNM1u0phQPql1hWcFwEIEgTq0uOFNwOm76nyCcR9ZYWiYF&#10;P+RgMX/rzDDW9skHeiQ+EwHCLkYFufdVLKVLczLoBrYiDt7d1gZ9kHUmdY3PADelHEXRhzRYcFjI&#10;saJVTul30hgFk4vpnZpif95FOy1lu942ye2q1Hu3XU5BeGr9f/iv/aUVjOF1JdwAOf8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aped/EAAAA2gAAAA8AAAAAAAAAAAAAAAAA&#10;nwIAAGRycy9kb3ducmV2LnhtbFBLBQYAAAAABAAEAPcAAACQAwAAAAA=&#10;">
                  <v:imagedata r:id="rId23" o:title="Cynllun Ysgolion Iach Gwynedd - Gwynedd Healthy Schools Scheme" cropleft="12286f" cropright="10032f"/>
                  <v:path arrowok="t"/>
                </v:shape>
                <v:shape id="Picture 6" o:spid="_x0000_s1031" type="#_x0000_t75" alt="Rights Respecting Schools | Uplawmoor Primary" style="position:absolute;left:24960;top:576;width:8376;height:87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1U2PDAAAA2gAAAA8AAABkcnMvZG93bnJldi54bWxEj0FrAjEUhO8F/0N4Qi9Fk+3BltUoYpEW&#10;qchavT82r5ulm5dlk7rrv28EocdhZr5hFqvBNeJCXag9a8imCgRx6U3NlYbT13byCiJEZIONZ9Jw&#10;pQCr5ehhgbnxPRd0OcZKJAiHHDXYGNtcylBachimviVO3rfvHMYku0qaDvsEd418VmomHdacFiy2&#10;tLFU/hx/nYZexfNh//5JTy9eFfs3m2W7Yqv143hYz0FEGuJ/+N7+MBpmcLuSboBc/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rVTY8MAAADaAAAADwAAAAAAAAAAAAAAAACf&#10;AgAAZHJzL2Rvd25yZXYueG1sUEsFBgAAAAAEAAQA9wAAAI8DAAAAAA==&#10;">
                  <v:imagedata r:id="rId24" o:title="Rights Respecting Schools | Uplawmoor Primary"/>
                  <v:path arrowok="t"/>
                </v:shape>
                <v:shape id="Picture 7" o:spid="_x0000_s1032" type="#_x0000_t75" alt="A picture containing clock, drawing&#10;&#10;Description automatically generated" style="position:absolute;left:11203;top:988;width:7766;height:86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NkITEAAAA2gAAAA8AAABkcnMvZG93bnJldi54bWxEj09rwkAQxe8Fv8Mygpeim/ZgS+oqUloo&#10;arHGSq9DdpoEs7MhO8b47d2C0OPj/fnxZove1aqjNlSeDTxMElDEubcVFwa+9+/jZ1BBkC3WnsnA&#10;hQIs5oO7GabWn3lHXSaFiiMcUjRQijSp1iEvyWGY+IY4er++dShRtoW2LZ7juKv1Y5JMtcOKI6HE&#10;hl5Lyo/ZyUXIdpPd/7guWU+/9qu37UEOsvo0ZjTsly+ghHr5D9/aH9bAE/xdiTdAz6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fNkITEAAAA2gAAAA8AAAAAAAAAAAAAAAAA&#10;nwIAAGRycy9kb3ducmV2LnhtbFBLBQYAAAAABAAEAPcAAACQAwAAAAA=&#10;">
                  <v:imagedata r:id="rId25" o:title="A picture containing clock, drawing&#10;&#10;Description automatically generated" croptop="8034f" cropbottom="5716f"/>
                  <v:path arrowok="t"/>
                </v:shape>
                <v:shape id="Picture 12" o:spid="_x0000_s1033" type="#_x0000_t75" alt="A picture containing diagram&#10;&#10;Description automatically generated" style="position:absolute;left:48108;top:247;width:7157;height:87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2CaLK/AAAA2wAAAA8AAABkcnMvZG93bnJldi54bWxET02LwjAQvQv+hzDC3jS1i6LVKLKwoiex&#10;iuexGdtiMylN1PrvjSB4m8f7nPmyNZW4U+NKywqGgwgEcWZ1ybmC4+G/PwHhPLLGyjIpeJKD5aLb&#10;mWOi7YP3dE99LkIIuwQVFN7XiZQuK8igG9iaOHAX2xj0ATa51A0+QripZBxFY2mw5NBQYE1/BWXX&#10;9GYUxFtXTk/bo21/z3m1MaPd5bzeKfXTa1czEJ5a/xV/3Bsd5sfw/iUcIBc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dgmiyvwAAANsAAAAPAAAAAAAAAAAAAAAAAJ8CAABk&#10;cnMvZG93bnJldi54bWxQSwUGAAAAAAQABAD3AAAAiwMAAAAA&#10;">
                  <v:imagedata r:id="rId26" o:title="A picture containing diagram&#10;&#10;Description automatically generated" cropleft="1654f" cropright="5424f"/>
                  <v:path arrowok="t"/>
                </v:shape>
                <v:shape id="Picture 19" o:spid="_x0000_s1034" type="#_x0000_t75" alt="A picture containing icon&#10;&#10;Description automatically generated" style="position:absolute;left:41271;top:247;width:6909;height:9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QlUPDAAAA2wAAAA8AAABkcnMvZG93bnJldi54bWxET99rwjAQfhf8H8IJexma6kBmZxQVHBs4&#10;Nqv4fDS3tthcSpK13X+/CAPf7uP7ect1b2rRkvOVZQXTSQKCOLe64kLB+bQfP4PwAVljbZkU/JKH&#10;9Wo4WGKqbcdHarNQiBjCPkUFZQhNKqXPSzLoJ7Yhjty3dQZDhK6Q2mEXw00tZ0kylwYrjg0lNrQr&#10;Kb9mP0bB58m9ev3x9V5nT5dNt20Ox/bxoNTDqN+8gAjUh7v43/2m4/wF3H6JB8jV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9CVQ8MAAADbAAAADwAAAAAAAAAAAAAAAACf&#10;AgAAZHJzL2Rvd25yZXYueG1sUEsFBgAAAAAEAAQA9wAAAI8DAAAAAA==&#10;">
                  <v:imagedata r:id="rId27" o:title="A picture containing icon&#10;&#10;Description automatically generated"/>
                  <v:path arrowok="t"/>
                </v:shape>
              </v:group>
            </w:pict>
          </mc:Fallback>
        </mc:AlternateContent>
      </w:r>
    </w:p>
    <w:sectPr w:rsidR="003F489D" w:rsidRPr="00CB0126" w:rsidSect="007A347A">
      <w:headerReference w:type="first" r:id="rId28"/>
      <w:footerReference w:type="first" r:id="rId29"/>
      <w:pgSz w:w="11906" w:h="16838"/>
      <w:pgMar w:top="720" w:right="720" w:bottom="720" w:left="720" w:header="708" w:footer="407" w:gutter="0"/>
      <w:pgBorders w:offsetFrom="page">
        <w:top w:val="single" w:sz="36" w:space="20" w:color="4472C4" w:themeColor="accent1"/>
        <w:left w:val="single" w:sz="36" w:space="20" w:color="4472C4" w:themeColor="accent1"/>
        <w:bottom w:val="single" w:sz="36" w:space="20" w:color="4472C4" w:themeColor="accent1"/>
        <w:right w:val="single" w:sz="36" w:space="20" w:color="4472C4" w:themeColor="accent1"/>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F64E92" w14:textId="77777777" w:rsidR="00F03B05" w:rsidRDefault="00F03B05" w:rsidP="008839D3">
      <w:pPr>
        <w:spacing w:after="0" w:line="240" w:lineRule="auto"/>
      </w:pPr>
      <w:r>
        <w:separator/>
      </w:r>
    </w:p>
  </w:endnote>
  <w:endnote w:type="continuationSeparator" w:id="0">
    <w:p w14:paraId="3A15C360" w14:textId="77777777" w:rsidR="00F03B05" w:rsidRDefault="00F03B05" w:rsidP="0088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E7F23" w14:textId="3BFED3A9" w:rsidR="00D70B92" w:rsidRDefault="009F140F" w:rsidP="00D70B92">
    <w:pPr>
      <w:tabs>
        <w:tab w:val="center" w:pos="4513"/>
        <w:tab w:val="right" w:pos="9026"/>
      </w:tabs>
      <w:jc w:val="center"/>
      <w:rPr>
        <w:rFonts w:ascii="Lucida Handwriting" w:hAnsi="Lucida Handwriting" w:cs="Arial"/>
        <w:b/>
        <w:color w:val="0070C0"/>
      </w:rPr>
    </w:pPr>
    <w:r>
      <w:rPr>
        <w:noProof/>
        <w:lang w:eastAsia="en-GB"/>
      </w:rPr>
      <mc:AlternateContent>
        <mc:Choice Requires="wpg">
          <w:drawing>
            <wp:anchor distT="0" distB="0" distL="114300" distR="114300" simplePos="0" relativeHeight="251663360" behindDoc="0" locked="0" layoutInCell="1" allowOverlap="1" wp14:anchorId="3A0ACC11" wp14:editId="1EEA981E">
              <wp:simplePos x="0" y="0"/>
              <wp:positionH relativeFrom="column">
                <wp:posOffset>-126459</wp:posOffset>
              </wp:positionH>
              <wp:positionV relativeFrom="paragraph">
                <wp:posOffset>57639</wp:posOffset>
              </wp:positionV>
              <wp:extent cx="6881341" cy="963724"/>
              <wp:effectExtent l="0" t="0" r="2540" b="1905"/>
              <wp:wrapNone/>
              <wp:docPr id="8" name="Group 8"/>
              <wp:cNvGraphicFramePr/>
              <a:graphic xmlns:a="http://schemas.openxmlformats.org/drawingml/2006/main">
                <a:graphicData uri="http://schemas.microsoft.com/office/word/2010/wordprocessingGroup">
                  <wpg:wgp>
                    <wpg:cNvGrpSpPr/>
                    <wpg:grpSpPr>
                      <a:xfrm>
                        <a:off x="0" y="0"/>
                        <a:ext cx="6881341" cy="963724"/>
                        <a:chOff x="0" y="0"/>
                        <a:chExt cx="6881341" cy="963724"/>
                      </a:xfrm>
                    </wpg:grpSpPr>
                    <pic:pic xmlns:pic="http://schemas.openxmlformats.org/drawingml/2006/picture">
                      <pic:nvPicPr>
                        <pic:cNvPr id="9" name="Picture 4" descr="Raccoon "/>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303373" y="0"/>
                          <a:ext cx="861695" cy="929640"/>
                        </a:xfrm>
                        <a:prstGeom prst="rect">
                          <a:avLst/>
                        </a:prstGeom>
                        <a:noFill/>
                      </pic:spPr>
                    </pic:pic>
                    <pic:pic xmlns:pic="http://schemas.openxmlformats.org/drawingml/2006/picture">
                      <pic:nvPicPr>
                        <pic:cNvPr id="10" name="Picture 36" descr="See the source imag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771135" y="90616"/>
                          <a:ext cx="833755" cy="804545"/>
                        </a:xfrm>
                        <a:prstGeom prst="rect">
                          <a:avLst/>
                        </a:prstGeom>
                        <a:noFill/>
                      </pic:spPr>
                    </pic:pic>
                    <pic:pic xmlns:pic="http://schemas.openxmlformats.org/drawingml/2006/picture">
                      <pic:nvPicPr>
                        <pic:cNvPr id="11" name="Picture 11" descr="A close up of a logo&#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5560541" y="57665"/>
                          <a:ext cx="1320800" cy="774700"/>
                        </a:xfrm>
                        <a:prstGeom prst="rect">
                          <a:avLst/>
                        </a:prstGeom>
                      </pic:spPr>
                    </pic:pic>
                    <pic:pic xmlns:pic="http://schemas.openxmlformats.org/drawingml/2006/picture">
                      <pic:nvPicPr>
                        <pic:cNvPr id="13" name="Picture 13" descr="Cynllun Ysgolion Iach Gwynedd - Gwynedd Healthy Schools Scheme"/>
                        <pic:cNvPicPr>
                          <a:picLocks noChangeAspect="1"/>
                        </pic:cNvPicPr>
                      </pic:nvPicPr>
                      <pic:blipFill rotWithShape="1">
                        <a:blip r:embed="rId4" cstate="print">
                          <a:extLst>
                            <a:ext uri="{28A0092B-C50C-407E-A947-70E740481C1C}">
                              <a14:useLocalDpi xmlns:a14="http://schemas.microsoft.com/office/drawing/2010/main" val="0"/>
                            </a:ext>
                          </a:extLst>
                        </a:blip>
                        <a:srcRect l="18747" r="15308"/>
                        <a:stretch/>
                      </pic:blipFill>
                      <pic:spPr bwMode="auto">
                        <a:xfrm>
                          <a:off x="0" y="90616"/>
                          <a:ext cx="1198880" cy="8356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4" name="Picture 14" descr="Rights Respecting Schools | Uplawmoor Primary"/>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2496065" y="57665"/>
                          <a:ext cx="837565" cy="870585"/>
                        </a:xfrm>
                        <a:prstGeom prst="rect">
                          <a:avLst/>
                        </a:prstGeom>
                        <a:noFill/>
                        <a:ln>
                          <a:noFill/>
                        </a:ln>
                      </pic:spPr>
                    </pic:pic>
                    <pic:pic xmlns:pic="http://schemas.openxmlformats.org/drawingml/2006/picture">
                      <pic:nvPicPr>
                        <pic:cNvPr id="15" name="Picture 15" descr="A picture containing clock, drawing&#10;&#10;Description automatically generated"/>
                        <pic:cNvPicPr>
                          <a:picLocks noChangeAspect="1"/>
                        </pic:cNvPicPr>
                      </pic:nvPicPr>
                      <pic:blipFill rotWithShape="1">
                        <a:blip r:embed="rId6">
                          <a:extLst>
                            <a:ext uri="{28A0092B-C50C-407E-A947-70E740481C1C}">
                              <a14:useLocalDpi xmlns:a14="http://schemas.microsoft.com/office/drawing/2010/main" val="0"/>
                            </a:ext>
                          </a:extLst>
                        </a:blip>
                        <a:srcRect t="12259" b="8722"/>
                        <a:stretch/>
                      </pic:blipFill>
                      <pic:spPr bwMode="auto">
                        <a:xfrm>
                          <a:off x="1120346" y="98854"/>
                          <a:ext cx="776605" cy="8648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 name="Picture 17" descr="A picture containing diagram&#10;&#10;Description automatically generated"/>
                        <pic:cNvPicPr>
                          <a:picLocks noChangeAspect="1"/>
                        </pic:cNvPicPr>
                      </pic:nvPicPr>
                      <pic:blipFill rotWithShape="1">
                        <a:blip r:embed="rId7" cstate="print">
                          <a:extLst>
                            <a:ext uri="{28A0092B-C50C-407E-A947-70E740481C1C}">
                              <a14:useLocalDpi xmlns:a14="http://schemas.microsoft.com/office/drawing/2010/main" val="0"/>
                            </a:ext>
                          </a:extLst>
                        </a:blip>
                        <a:srcRect l="2524" r="8277"/>
                        <a:stretch/>
                      </pic:blipFill>
                      <pic:spPr bwMode="auto">
                        <a:xfrm>
                          <a:off x="4810897" y="24713"/>
                          <a:ext cx="715645" cy="877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 name="Picture 18" descr="A picture containing icon&#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127157" y="24713"/>
                          <a:ext cx="690880" cy="934720"/>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cx1="http://schemas.microsoft.com/office/drawing/2015/9/8/chartex" xmlns:cx="http://schemas.microsoft.com/office/drawing/2014/chartex">
          <w:pict>
            <v:group w14:anchorId="3D0C7876" id="Group 8" o:spid="_x0000_s1026" style="position:absolute;margin-left:-9.95pt;margin-top:4.55pt;width:541.85pt;height:75.9pt;z-index:251663360" coordsize="68813,9637" o:gfxdata="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KhF/yqnRP8u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MapK/0q1Yf9SuGj/MKpL/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ahG/z2vVv/n9eP/6fXm/zquVP8tqEb/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ahH/yWmQ/8vqkz/5PPh//b68f9Esl7/KadG&#10;/yWlQv8npkX/L6lI/y+pSf8opkT/JaVC/y2oR/8vqUj/J6dF/yqnRP8vqUj/LahG/y6oR/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2oR/8mpkL/KKdF/yinRP8op0T/L6lJ/y+pSP8uqUj/LqlH/y+pSP8vqUj/JqZE/yuoR/8wqkr/&#10;K6hF/zStUv9mwn7/Wb1z/83q0P////z/Tbdn/0e0Yv+j27H/fMqN/yqoRv8rqEf/bsSB/43Snv9A&#10;sVj/LKlI/1+/d/9Qt2f/K6hH/z+wV/8zq07/KadF/ymnRP8kpUH/KKZD/y6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qnRP84rlT/ic+Z/8Hmx//A5sj/dsiJ/ymnR/8s&#10;qUj/K6lL/y2qTv8tqUf/LKlJ/47Snf+54r3/Na1S/zqvWP/O69D///////7++P/3+/L////8/16+&#10;df82rlT/8/rx/+v26f8zrFH/MKtP/+f15v/t9+n/N61R/zSsTv/p9uf/3/Lg/7zkwv/z+vD/1e7Y&#10;/1C4a/9avHP/k9Sk/2vCf/8rqEn/L6lI/y+pSP8vqUj/LqlH/y6pR/8vqUj/L6lI/y+pSP8vqUj/&#10;K6hH/yioSf8op0b/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uo&#10;Rv8+sVv/0OvT///////y+e//8Pnv/43Rm/8ipD//Ublr/9Hs1f+w37n/KahI/zGrT//p9uf/3vHc&#10;/yOmRv+X1KL//////7jjwP9YvHL/zevP//////90xoX/HaM8/6PZrf//////XL10/1C5a/////3/&#10;n9ir/yKkP/9Fslz/8vnv//z9+f+24b7/yenO///////t+Oz/8/ns/////////vz/bcSB/yimQ/8v&#10;qUj/K6hJ/zGqTf8wqkz/JqZD/yqoRv8vqUj/K6dF/0u2Zv/J6c3/kNKd/yyoRv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op0b/suC7//////+k2q7/Oq9X/ziuV/8sqUv/&#10;JKVB/y+rT//L6s7//////2bCff8yrFH/8fnt/73kw/8jpUP/yejL//////9gvnb/FqA5/5fUpP//&#10;////hs6V/yGjPP9Xu27//v78/5rWp/+FzZb////9/1q9c/8jpUD/WLtu/////P/P69H/HqRB/2K/&#10;ef//////2O/c/0W1Yv+a1qb//////6Tarv8lpUH/KKdE/5HSnv/j8+T/3vHe/6bbsv9Ds1//KqhG&#10;/yinQ/9bvXT////7/9Hs0P8uqUn/KKdD/yyoRv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uqUf/KadE/yinRP8tqEf/LalI&#10;/yqnRv8uqkz/pdqx///////Z79j/M6xP/y6oR/8vqUj/L6lI/y+pSP8vqUj/L6lI/y+pSP8vqUj/&#10;L6lI/y+pSf8mpkP/RLRh/9Ds1P////////////b79P+Iz5j/KqhI/yqnRv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KqdF/yupS/+R06D/+/34////////////xejN/z+xXP8npkT/L6lI/y+p&#10;SP8vqUj/L6lI/y+pSP8vqUj/L6lI/y+pSP8vqUj/L6lI/yinRv+748L//////3zKj/9ItWP/3PHf&#10;///////////////+/5fUov8rqE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qp0X/M6tN/1m8cf9ZvHP/NK1R/yinRP8vqUj/LahG/yioSP+Hz5b/W7xx/yqnRf8v&#10;qUj/L6lI/y+pSP8vqUj/L6lI/y+pSP8vqUj/L6lI/y+pSP8lpkL/Vrtu/+Lz4////////////+Pz&#10;4f9evnX/I6VD/y6pR/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uqEf/JKVE&#10;/2fCff/p9un////////////b8Nz/Trdo/yamQ/8vqUj/L6lI/y+pSP8vqUj/L6lI/y+pSP8vqUj/&#10;L6lI/y+pSP8qp0b/Wrxz/73kw/89sl7/3PDc///////M6tH/gsyT/7/lxv//////asOA/yemQ/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&#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pp0T/YL94//r89//v+O//TLdo/yCkQP9SuWv/9/v2&#10;/+b05f81rVL/JaZD/zuvVv9Es1//LalK/ymnRf8vqUn/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qoSP9SuGn/Oq9W/yCkP/97yYz//////3bHiP8npkL/L6lI/y+pSP8qp0T/Urls/////P/B&#10;5sX/KqhG/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&#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qdH/0q2Zv+U1KL/kNKg/+n16P/m&#10;9OX/NKxP/zWsUf/m9OT/9/vz/0SzX/8pqEf/zuvR//7//P9avHL/KadE/y+pSP8vqUj/JaVC/5bV&#10;o///////YL95/1K5bP//////mdWn/x+jPv9bvXL//f75/+z36v9rw4L/bMSC/0OzYP8mp0b/ZcF8&#10;/1O7b/88sV3/webG//////+CzJP/MqxQ/+/47//z+vT/Oq9Y/yGkQf+548L//////2TBe/88sFj/&#10;8/ru/+/47/9evnj/MaxT/4vQmv+U1KD/KKdJ/zmuVv+75ML/gMuR/y6qS/8rqEb/K6dE/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KqdF/yenRf8tqEf/Pa9V/3vJjf9xxYT/IaRC/23Eg///////wObI/yanRv8vqUj/L6lI/yamQv96&#10;yYv//////9/y4//a8Nv/7ffq//3++//j9OP/K6lL/5bUpP//////j9Kf/x+jP/8qp0T/K6dF/y6q&#10;S//L6cz//f76/2rEgv9zxof//////6/euf8doz//o9qt///////C5sf/Z8J//9bu2P//////u+LA&#10;/yamRP8op0b/X750/57XqP+Z1aP/V7tv/yinRv8tqUn/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2oR/8npkH/KadD/yyo&#10;SP8/sVv/e8qO/2TAev8pp0X/L6lI/y2pSP8wq0//2e/a/////f9Uum3/J6dI/zStVP/T7dX//P75&#10;/0a0Yf9jwXr//////93x3v9Nt2r/WLtv/0i0Yv81rVP/7vjt/+/47v9nwn//uuLB///////E58v/&#10;I6ZD/0KzXv/d8d3////////////C5sf/uOK+/5jVpP8sqUn/L6lH/ymnQ/8mpUH/JqVB/yqnR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n/LKhH/yemQv8pp0T/L6lI/y+pSP8sqEf/&#10;PbFb/6jcsv+h2av/LqpM/y6oR/8lpkP/s9+6//////9xxYP/JKZF/67et//////////8//////+x&#10;37j/IKVE/6LZrP///////////8Lmx//S7Nb/tuG9/ympSv8qp0X/P7BZ/3rKjf9yxob/MKtO/yin&#10;Rf8op0X/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J/yyoSf8lpkT/J6dG/y2pSf8vqUj/LKhI/0Kz&#10;Xv9jwHr/S7Zk/ymnRf8sqUz/bMSB/5vXqf+Jz5f/R7Vi/yqoSP8vqk3/Yr93/1++dv8sqkv/NKxP&#10;/zKrTv8uqUn/L6lI/yyoRv8mpkL/JqZD/y2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sqEX/KKZD/yyoRf8wqUj/LqlH/yimQv8mpUH/&#10;JqZB/yyoRf8vqUj/LqlH/ymmQ/8pp0P/LqlH/y6oR/8uqUf/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2oR/9KtGD/TLVh/y2oR/8vqUj/L6lI/y+pSP8vqUj/&#10;L6lI/y+pSP8vqUj/L6lI/y+pSP8vqUj/L6lI/y+pSP8vqUj/L6lI/yyoRv9FtGH/iM+Y/4PNlf9G&#10;s1//KqhG/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tqEf/Wbxy/47Snf94yIn/Nq5U/yyoRv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KhF/yyoRf8vqUj/L6lI/y+pSP8vqUj/L6lI/y+pSP8vqUj/L6lI/y+pSP8vqUj/L6lI/y+p&#10;SP8vqUj/L6lI/y+pSP8vqUj/K6hG/yWmQv8lpkP/K6hG/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mnRf8lpUH/J6ZC/yyoR/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UEsDBAoAAAAAAAAAIQDW2XBXPnkFAD55BQAVAAAAZHJzL21lZGlhL2ltYWdlOC50aWZmTU0AKgAF&#10;bA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DAwMD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KCggKBgYGBwAAAAAAAAAAAAAAAAAAAAAAAAAAAAAAAAAAAAAAAAAARUFARlFPTFEH&#10;BwcHAAAAAAAAAAAAAAAAAAAAAAAAAAAAAAAAAAAAAAoKCAoKCgo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EBAQEAAAAAAAAAAAAAAAAAAAAAAAAAAAAAAAAAAAAAAAA&#10;AAAGBgYGj4Z5m4V8b4wJCQkJAAAAAAAAAAAAAAAAAAAAAAAAAAAAAAAACQkJCYp8bZby4sr2X19X&#10;XwAAAAAAAAAAAAAAAAAAAAAAAAAAAAAAAAAAAAB8bmaCoZKHpgoKCgoAAAAAAAAAAAAAAAAAAAAA&#10;AAAAAAAAAAAAAAAAAgICAgEBAQ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SkhGTkpKRkoJCQkJAAAAAAAAAAAAAAAAAAAAAAAAAAAAAAAA&#10;XFtZXNfDqO7647r7a2RVbAAAAAAAAAAAAAAAAAAAAAAAAAAAAAAAAHlxZnn42rf6/92z/31vXn0A&#10;AAAAAAAAAAAAAAAAAAAAAAAAAAAAAAAZGRkZoo9+sf3iwv6BdGaCAAAAAAAAAAAAAAAAAAAAAAAA&#10;AAAAAAAAAAAAAD08OkBZV1NaDAwLD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CAgICAEBAQEAAAAAAAAAAAAAAAAA&#10;AAAAAAAAAAAAAAAAAAAADAwMDIh3Zpv18dX2YmBUYwAAAAAAAAAAAAAAAAAAAAAAAAAAAAAAAIaA&#10;cof83q7/+MyP/4BuU4UKCgoKAAAAAAAAAAAAAAAAAAAAABcXFxern4ms/9Wh//nBif+CaVKLCQkJ&#10;CQAAAAAAAAAAAAAAAAAAAAAICAgIfXBifffSqPv/zZz/iW9bigAAAAAAAAAAAAAAAAAAAAAAAAAA&#10;AAAAABwbGhyXin2l9ejK94uAdIwAAAAAAAAAAAAAAAAAAAAAAAAAAAAAAAAAAAAAAwMDAwcHBw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Nemqc9vLU92VfVGYEBAQEAAAAAAAAAAAA&#10;AAAAAAAAAAAAAACWi3yX/96p/+WiXP/1zqL3ZF1VZQAAAAAAAAAAAAAAAAAAAABeXlpe49Ku6vvK&#10;f//fnUf/8rqB/39uYIcICAgIAAAAAAAAAAAAAAAAhIBqhf/zuv/3tGj/4Iw7//a4i/98a2WAAAAA&#10;AAAAAAAAAAAAAAAAAHpzYXv/7rj/765j/96TQv/vxZb4f353fwAAAAAAAAAAAAAAAAAAAABoZldo&#10;/PXF/eaxev/2vIf/knhgkwAAAAAAAAAAAAAAAAAAAAAAAAAAAAAAAEFBP0HUxa/f+eTI+46Lfo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&#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&#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&#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&#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&#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&#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YGBgasmHit/+Wi//rNeP/+zm7//7xX&#10;//mgNf/8lij//ZYq//ihPP/8wWT//9R5//7ZhP/33Zv/+fjP+mFgVG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HBwcHdWtddf/0vv/+14j//9d+//7Ocv/5tFP/+aM8//2hN//9ojr/&#10;/7ZV//7KdP/9zXn/+s+A//zvuP2hnImi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p5t+qP/qrv/4zHr//8tr///CX//2&#10;pD3/+pUq//yUKP/5pkH//cls//7Sdf/+14H//u6x/3x1ZIAKCgo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5ZT17788X8/NWI///Ue///z3X//Ltc//mhOv/8nzX//KM6//+5&#10;Wf/9y3T/+sp4//7bkv/DrIXFKCgmK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KWhjKb+8Lr/9Ml6//3HaP//xWX/+KpK&#10;//qWMP/7lSv//a9L///MbP//0nH/+dJ8///3xf9iXFNj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GhkaoZZ7pP/il//60nn/+tB1///BY//9oz7/95kw//ipQf//wF3/&#10;/8Zq//jFdf//4qT/ppl8p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OTkxO08ai2/7Viv/9w2T//8Rk//61WP/5&#10;lzT/+pYu//+6Vv/7zW7/+s9y//vUhP/04r34VFJQV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ZcSGf/7Kj/9897//vNcf//wmL//KpF//WbNf/5r0r//8Bd///C&#10;Zf/5xHb//+ez/6aeiqc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QEBKyfh63/46D/+r1c//+/Xv//u17/9Jwz&#10;//edL///vl3/+chy//bKdv//5Z7/cGNNcggICA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lYFBl//W+//XLff/+yWv//8Ng//qyT//0o0H//LRV//+9XP/+vV3/&#10;+sd9//jhtvuLin6M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WkoaX+tyl+/m8YP/+u1z//7tc//inPf/7&#10;qDz//7tc//rCb//yxXr//++z/19YR2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YWBWYffxyfj2y4b//cNn///BXv/6t1b/9KtO//y2W///u1r//LhZ///a&#10;kv+tnH6wDQ0ND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Dw8OD62QZ67+z3z/+Ldc//24Wf//s0r//7NI&#10;//+7WP/7wGz/88SD//vxw/1gX1J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oKCgpwZVdy/tyi//u9Yf//wFr/+rla//WzVv/6t1r//7ha//q2W///46L/&#10;op2Fo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kknKl/9iS//GyXv/5tFf//7VP//+1Sv//&#10;uFT/+btn//7Tlv+rn4uuISEgI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YFhPYP/puf/6uWX//bpZ//m5WP/5t1f/+bNW//q0V//+vmf/7tCd8HJy&#10;bX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opuFo/3eqf7xsGj/965U//6wS///sUj//7NN&#10;//i3YP//57L/aV9U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F5dVV726sX3/r1z//20Vv/7tVH//LNP//yvUf/1rlb//9GG/6qYcqsJCQkJ&#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tLSUvSt5ja+rx6//eqUP/+qkX//65G//2xS//3&#10;uGL/9+a5+FxZUVw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ICAgIcGJPcP/Sk//6sFn//bBL//2sQv/+rUr/8qtY///env+knYGl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AwMDqJJ/qv/MkP/3p03//qQ8//6oPv/8r0z//s18&#10;/3lqUHsICAgI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FYTGH/47H/9apc//+qQ///pTX//aVA//OvYf/54bD6m5qIn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6WiZ/91J/+9KRK//yhN///pjz/86dM///em/9f&#10;V0Vf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dXFNd9eLA9veva///pkH//6Iw//mgOf/+x3//rJZ7rQ4ODQ4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JSUlJ0q+E2f6yWf/5nzX//KI6/++nWP/847b9XltQ&#10;X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CAgHCG5cT27+yI//+Z4///+dMf/0nT3//9OV/6GYh6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wMDA6aNaaf/xHX/7pk4//CbO//9vHv/tqSMtycnJy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eVk1e/9yr//GcRf/1mzr/9adQ/+7Jl/d7e3V7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mnoKn/9aW/+SZSP/mmUf//9qn/2hfVWgBAQE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XVxWXfnmvvrtpl3/4ZdG//y/eP+ojmypCQkJC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mZmImvzhsv3lomL/5Zxc//TduPVZWFJZ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YWFhadjXae98GB/86VUf/6zpP/opd+o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wMDAydiHOg/cSa///Mnv9tWkltBwcHB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ZFtLZP/nsP/huoL/++C1/ZeUgZ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EhEREq2Qga7t6tLuVFBGV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1NRk3q3b/t6+C87p2QfJ4MDAwM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LCgoLEhISEgcHBg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FBQUFEhIREhISEhIJCQcJ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Raccoon " style="position:absolute;left:33033;width:8617;height:9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">
                <v:imagedata r:id="rId9" o:title="Raccoon "/>
                <o:lock v:ext="edit" aspectratio="f"/>
              </v:shape>
              <v:shape id="Picture 36" o:spid="_x0000_s1028" type="#_x0000_t75" alt="See the source image" style="position:absolute;left:17711;top:906;width:8337;height:8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">
                <v:imagedata r:id="rId10" o:title="See the source image"/>
              </v:shape>
              <v:shape id="Picture 11" o:spid="_x0000_s1029" type="#_x0000_t75" alt="A close up of a logo&#10;&#10;Description automatically generated" style="position:absolute;left:55605;top:576;width:13208;height:7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">
                <v:imagedata r:id="rId11" o:title="A close up of a logo&#10;&#10;Description automatically generated"/>
              </v:shape>
              <v:shape id="Picture 13" o:spid="_x0000_s1030" type="#_x0000_t75" alt="Cynllun Ysgolion Iach Gwynedd - Gwynedd Healthy Schools Scheme" style="position:absolute;top:906;width:11988;height:8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">
                <v:imagedata r:id="rId12" o:title="Cynllun Ysgolion Iach Gwynedd - Gwynedd Healthy Schools Scheme" cropleft="12286f" cropright="10032f"/>
              </v:shape>
              <v:shape id="Picture 14" o:spid="_x0000_s1031" type="#_x0000_t75" alt="Rights Respecting Schools | Uplawmoor Primary" style="position:absolute;left:24960;top:576;width:8376;height:8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">
                <v:imagedata r:id="rId13" o:title="Rights Respecting Schools | Uplawmoor Primary"/>
              </v:shape>
              <v:shape id="Picture 15" o:spid="_x0000_s1032" type="#_x0000_t75" alt="A picture containing clock, drawing&#10;&#10;Description automatically generated" style="position:absolute;left:11203;top:988;width:7766;height:8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">
                <v:imagedata r:id="rId14" o:title="A picture containing clock, drawing&#10;&#10;Description automatically generated" croptop="8034f" cropbottom="5716f"/>
              </v:shape>
              <v:shape id="Picture 17" o:spid="_x0000_s1033" type="#_x0000_t75" alt="A picture containing diagram&#10;&#10;Description automatically generated" style="position:absolute;left:48108;top:247;width:7157;height:8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">
                <v:imagedata r:id="rId15" o:title="A picture containing diagram&#10;&#10;Description automatically generated" cropleft="1654f" cropright="5424f"/>
              </v:shape>
              <v:shape id="Picture 18" o:spid="_x0000_s1034" type="#_x0000_t75" alt="A picture containing icon&#10;&#10;Description automatically generated" style="position:absolute;left:41271;top:247;width:6909;height:9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">
                <v:imagedata r:id="rId16" o:title="A picture containing icon&#10;&#10;Description automatically generated"/>
              </v:shape>
            </v:group>
          </w:pict>
        </mc:Fallback>
      </mc:AlternateContent>
    </w:r>
  </w:p>
  <w:p w14:paraId="760BD0CA" w14:textId="77777777" w:rsidR="00D70B92" w:rsidRDefault="00D70B92" w:rsidP="00D70B92">
    <w:pPr>
      <w:tabs>
        <w:tab w:val="center" w:pos="4513"/>
        <w:tab w:val="right" w:pos="9026"/>
      </w:tabs>
      <w:jc w:val="center"/>
      <w:rPr>
        <w:rFonts w:ascii="Lucida Handwriting" w:hAnsi="Lucida Handwriting" w:cs="Arial"/>
        <w:b/>
        <w:color w:val="0070C0"/>
      </w:rPr>
    </w:pPr>
  </w:p>
  <w:p w14:paraId="7E62A810" w14:textId="77777777" w:rsidR="00D70B92" w:rsidRDefault="00D70B92" w:rsidP="00D70B92">
    <w:pPr>
      <w:tabs>
        <w:tab w:val="center" w:pos="4513"/>
        <w:tab w:val="right" w:pos="9026"/>
      </w:tabs>
      <w:jc w:val="center"/>
      <w:rPr>
        <w:rFonts w:ascii="Lucida Handwriting" w:hAnsi="Lucida Handwriting" w:cs="Arial"/>
        <w:b/>
        <w:color w:val="0070C0"/>
      </w:rPr>
    </w:pPr>
  </w:p>
  <w:p w14:paraId="16C34F3B" w14:textId="55A2667D" w:rsidR="008839D3" w:rsidRPr="00D70B92" w:rsidRDefault="00D70B92" w:rsidP="00D70B92">
    <w:pPr>
      <w:tabs>
        <w:tab w:val="center" w:pos="4513"/>
        <w:tab w:val="right" w:pos="9026"/>
      </w:tabs>
      <w:jc w:val="center"/>
      <w:rPr>
        <w:rFonts w:ascii="Lucida Handwriting" w:hAnsi="Lucida Handwriting" w:cs="Arial"/>
        <w:b/>
        <w:color w:val="0070C0"/>
      </w:rPr>
    </w:pPr>
    <w:r w:rsidRPr="00BF70FE">
      <w:rPr>
        <w:rFonts w:ascii="Lucida Handwriting" w:hAnsi="Lucida Handwriting" w:cs="Arial"/>
        <w:b/>
        <w:color w:val="0070C0"/>
      </w:rPr>
      <w:t xml:space="preserve">Dream, Believe, Achieve Together – </w:t>
    </w:r>
    <w:proofErr w:type="spellStart"/>
    <w:r w:rsidRPr="00BF70FE">
      <w:rPr>
        <w:rFonts w:ascii="Lucida Handwriting" w:hAnsi="Lucida Handwriting" w:cs="Arial"/>
        <w:b/>
        <w:color w:val="0070C0"/>
      </w:rPr>
      <w:t>Breuddwydio</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Credu</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Cyflawni</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Gyda’n</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gilyd</w:t>
    </w:r>
    <w:r>
      <w:rPr>
        <w:rFonts w:ascii="Lucida Handwriting" w:hAnsi="Lucida Handwriting" w:cs="Arial"/>
        <w:b/>
        <w:color w:val="0070C0"/>
      </w:rPr>
      <w:t>d</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1C59CA" w14:textId="77777777" w:rsidR="00F03B05" w:rsidRDefault="00F03B05" w:rsidP="008839D3">
      <w:pPr>
        <w:spacing w:after="0" w:line="240" w:lineRule="auto"/>
      </w:pPr>
      <w:r>
        <w:separator/>
      </w:r>
    </w:p>
  </w:footnote>
  <w:footnote w:type="continuationSeparator" w:id="0">
    <w:p w14:paraId="46CFD43D" w14:textId="77777777" w:rsidR="00F03B05" w:rsidRDefault="00F03B05" w:rsidP="008839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34A69" w14:textId="7864F050" w:rsidR="008839D3" w:rsidRPr="002821DB" w:rsidRDefault="009A6238" w:rsidP="008839D3">
    <w:pPr>
      <w:pStyle w:val="Header"/>
      <w:jc w:val="right"/>
      <w:rPr>
        <w:rFonts w:cs="Arial"/>
        <w:sz w:val="24"/>
        <w:szCs w:val="24"/>
      </w:rPr>
    </w:pPr>
    <w:r w:rsidRPr="002821DB">
      <w:rPr>
        <w:rFonts w:cs="Arial"/>
        <w:b/>
        <w:noProof/>
        <w:sz w:val="24"/>
        <w:szCs w:val="24"/>
        <w:lang w:eastAsia="en-GB"/>
      </w:rPr>
      <w:drawing>
        <wp:anchor distT="0" distB="0" distL="114300" distR="114300" simplePos="0" relativeHeight="251661312" behindDoc="0" locked="0" layoutInCell="1" allowOverlap="1" wp14:anchorId="2122142B" wp14:editId="16DEB825">
          <wp:simplePos x="0" y="0"/>
          <wp:positionH relativeFrom="column">
            <wp:posOffset>-57607</wp:posOffset>
          </wp:positionH>
          <wp:positionV relativeFrom="paragraph">
            <wp:posOffset>-44406</wp:posOffset>
          </wp:positionV>
          <wp:extent cx="1878965" cy="1914525"/>
          <wp:effectExtent l="0" t="0" r="63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8965" cy="1914525"/>
                  </a:xfrm>
                  <a:prstGeom prst="rect">
                    <a:avLst/>
                  </a:prstGeom>
                  <a:noFill/>
                </pic:spPr>
              </pic:pic>
            </a:graphicData>
          </a:graphic>
          <wp14:sizeRelH relativeFrom="page">
            <wp14:pctWidth>0</wp14:pctWidth>
          </wp14:sizeRelH>
          <wp14:sizeRelV relativeFrom="page">
            <wp14:pctHeight>0</wp14:pctHeight>
          </wp14:sizeRelV>
        </wp:anchor>
      </w:drawing>
    </w:r>
    <w:r w:rsidR="008839D3" w:rsidRPr="002821DB">
      <w:rPr>
        <w:rFonts w:cs="Arial"/>
        <w:b/>
        <w:sz w:val="24"/>
        <w:szCs w:val="24"/>
      </w:rPr>
      <w:sym w:font="Wingdings" w:char="F02B"/>
    </w:r>
    <w:r w:rsidR="008839D3" w:rsidRPr="002821DB">
      <w:rPr>
        <w:rFonts w:cs="Arial"/>
        <w:b/>
        <w:sz w:val="24"/>
        <w:szCs w:val="24"/>
      </w:rPr>
      <w:t xml:space="preserve"> </w:t>
    </w:r>
    <w:r w:rsidR="008839D3" w:rsidRPr="002821DB">
      <w:rPr>
        <w:rFonts w:cs="Arial"/>
        <w:sz w:val="24"/>
        <w:szCs w:val="24"/>
      </w:rPr>
      <w:t>Pennard Primary School, Pennard Road, Pennard, Swansea, SA3 2AD</w:t>
    </w:r>
  </w:p>
  <w:p w14:paraId="464A5F42" w14:textId="77777777" w:rsidR="008839D3" w:rsidRPr="002821DB" w:rsidRDefault="008839D3" w:rsidP="008839D3">
    <w:pPr>
      <w:pStyle w:val="Header"/>
      <w:jc w:val="right"/>
      <w:rPr>
        <w:rFonts w:cs="Arial"/>
        <w:sz w:val="24"/>
        <w:szCs w:val="24"/>
      </w:rPr>
    </w:pPr>
    <w:r w:rsidRPr="002821DB">
      <w:rPr>
        <w:rFonts w:cs="Arial"/>
        <w:b/>
        <w:sz w:val="24"/>
        <w:szCs w:val="24"/>
      </w:rPr>
      <w:sym w:font="Wingdings" w:char="F028"/>
    </w:r>
    <w:r w:rsidRPr="002821DB">
      <w:rPr>
        <w:rFonts w:cs="Arial"/>
        <w:b/>
        <w:sz w:val="24"/>
        <w:szCs w:val="24"/>
      </w:rPr>
      <w:t xml:space="preserve"> </w:t>
    </w:r>
    <w:r w:rsidRPr="002821DB">
      <w:rPr>
        <w:rFonts w:cs="Arial"/>
        <w:sz w:val="24"/>
        <w:szCs w:val="24"/>
      </w:rPr>
      <w:t>(01792) 233343</w:t>
    </w:r>
  </w:p>
  <w:p w14:paraId="2E353AE6" w14:textId="77777777" w:rsidR="008839D3" w:rsidRPr="002821DB" w:rsidRDefault="008839D3" w:rsidP="008839D3">
    <w:pPr>
      <w:pStyle w:val="Header"/>
      <w:jc w:val="right"/>
      <w:rPr>
        <w:rFonts w:cs="Arial"/>
        <w:sz w:val="24"/>
        <w:szCs w:val="24"/>
      </w:rPr>
    </w:pPr>
    <w:r w:rsidRPr="002821DB">
      <w:rPr>
        <w:rFonts w:cs="Arial"/>
        <w:sz w:val="24"/>
        <w:szCs w:val="24"/>
      </w:rPr>
      <w:sym w:font="Wingdings" w:char="F02A"/>
    </w:r>
    <w:r w:rsidRPr="002821DB">
      <w:rPr>
        <w:rFonts w:cs="Arial"/>
        <w:sz w:val="24"/>
        <w:szCs w:val="24"/>
      </w:rPr>
      <w:t xml:space="preserve"> </w:t>
    </w:r>
    <w:hyperlink r:id="rId2" w:history="1">
      <w:r w:rsidRPr="002821DB">
        <w:rPr>
          <w:rStyle w:val="Hyperlink"/>
          <w:rFonts w:cs="Arial"/>
          <w:sz w:val="24"/>
          <w:szCs w:val="24"/>
        </w:rPr>
        <w:t>Pennard.Primary@swansea-edunet.gov.uk</w:t>
      </w:r>
    </w:hyperlink>
  </w:p>
  <w:p w14:paraId="4B214DD0" w14:textId="77777777" w:rsidR="003042CE" w:rsidRDefault="00014555" w:rsidP="008839D3">
    <w:pPr>
      <w:pStyle w:val="Header"/>
      <w:jc w:val="right"/>
      <w:rPr>
        <w:rFonts w:cs="Arial"/>
        <w:sz w:val="24"/>
        <w:szCs w:val="24"/>
      </w:rPr>
    </w:pPr>
    <w:hyperlink r:id="rId3" w:history="1">
      <w:r w:rsidR="003042CE" w:rsidRPr="006065DB">
        <w:rPr>
          <w:rStyle w:val="Hyperlink"/>
          <w:rFonts w:cs="Arial"/>
          <w:sz w:val="24"/>
          <w:szCs w:val="24"/>
        </w:rPr>
        <w:t>http://pennardprimary.co.uk/</w:t>
      </w:r>
    </w:hyperlink>
  </w:p>
  <w:p w14:paraId="57B3109C" w14:textId="77777777" w:rsidR="008839D3" w:rsidRPr="002821DB" w:rsidRDefault="00014555" w:rsidP="008839D3">
    <w:pPr>
      <w:pStyle w:val="Header"/>
      <w:jc w:val="right"/>
      <w:rPr>
        <w:rFonts w:cs="Arial"/>
        <w:sz w:val="24"/>
        <w:szCs w:val="24"/>
      </w:rPr>
    </w:pPr>
    <w:r>
      <w:rPr>
        <w:noProof/>
        <w:sz w:val="24"/>
        <w:szCs w:val="24"/>
      </w:rPr>
      <w:pict w14:anchorId="336C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https://g.twimg.com/Twitter_logo_blue.png" style="position:absolute;left:0;text-align:left;margin-left:346.05pt;margin-top:2.05pt;width:16.05pt;height:13.8pt;z-index:251655168;visibility:visible;mso-wrap-edited:f;mso-width-percent:0;mso-height-percent:0;mso-width-percent:0;mso-height-percent:0">
          <v:imagedata r:id="rId4" o:title="Twitter_logo_blue"/>
        </v:shape>
      </w:pict>
    </w:r>
    <w:r w:rsidR="008839D3" w:rsidRPr="002821DB">
      <w:rPr>
        <w:rFonts w:cs="Arial"/>
        <w:sz w:val="24"/>
        <w:szCs w:val="24"/>
      </w:rPr>
      <w:t>@pennardprimary</w:t>
    </w:r>
  </w:p>
  <w:p w14:paraId="0B9107AB" w14:textId="77777777" w:rsidR="008839D3" w:rsidRPr="002821DB" w:rsidRDefault="008839D3" w:rsidP="008839D3">
    <w:pPr>
      <w:pStyle w:val="Header"/>
      <w:jc w:val="right"/>
      <w:rPr>
        <w:rFonts w:cs="Arial"/>
        <w:b/>
        <w:sz w:val="24"/>
        <w:szCs w:val="24"/>
      </w:rPr>
    </w:pPr>
    <w:r w:rsidRPr="002821DB">
      <w:rPr>
        <w:rFonts w:cs="Arial"/>
        <w:sz w:val="24"/>
        <w:szCs w:val="24"/>
      </w:rPr>
      <w:t xml:space="preserve">                                                                                  </w:t>
    </w:r>
  </w:p>
  <w:p w14:paraId="55DFDA2D" w14:textId="77777777" w:rsidR="008839D3" w:rsidRPr="002821DB" w:rsidRDefault="008839D3" w:rsidP="008839D3">
    <w:pPr>
      <w:pStyle w:val="Header"/>
      <w:jc w:val="right"/>
      <w:rPr>
        <w:rFonts w:cs="Arial"/>
        <w:b/>
        <w:sz w:val="2"/>
        <w:szCs w:val="24"/>
      </w:rPr>
    </w:pPr>
  </w:p>
  <w:p w14:paraId="07C1CCE3" w14:textId="77777777" w:rsidR="00385D41" w:rsidRPr="002821DB" w:rsidRDefault="00385D41" w:rsidP="00385D41">
    <w:pPr>
      <w:pStyle w:val="Header"/>
      <w:jc w:val="right"/>
      <w:rPr>
        <w:rFonts w:cs="Arial"/>
        <w:sz w:val="24"/>
        <w:szCs w:val="24"/>
      </w:rPr>
    </w:pPr>
    <w:r w:rsidRPr="002821DB">
      <w:rPr>
        <w:rFonts w:cs="Arial"/>
        <w:b/>
        <w:sz w:val="24"/>
        <w:szCs w:val="24"/>
      </w:rPr>
      <w:t>Headteacher</w:t>
    </w:r>
    <w:r w:rsidRPr="002821DB">
      <w:rPr>
        <w:rFonts w:cs="Arial"/>
        <w:sz w:val="24"/>
        <w:szCs w:val="24"/>
      </w:rPr>
      <w:t>: Kerina Hanson B.Ed. (Hons) NPQH</w:t>
    </w:r>
  </w:p>
  <w:p w14:paraId="30DDE074" w14:textId="77777777" w:rsidR="00D63270" w:rsidRDefault="008839D3" w:rsidP="002821DB">
    <w:pPr>
      <w:pStyle w:val="Header"/>
      <w:jc w:val="right"/>
      <w:rPr>
        <w:rFonts w:cs="Arial"/>
        <w:sz w:val="24"/>
        <w:szCs w:val="24"/>
      </w:rPr>
    </w:pPr>
    <w:r w:rsidRPr="002821DB">
      <w:rPr>
        <w:rFonts w:cs="Arial"/>
        <w:b/>
        <w:sz w:val="24"/>
        <w:szCs w:val="24"/>
      </w:rPr>
      <w:t>Deputy Headteacher:</w:t>
    </w:r>
    <w:r w:rsidRPr="002821DB">
      <w:rPr>
        <w:rFonts w:cs="Arial"/>
        <w:sz w:val="24"/>
        <w:szCs w:val="24"/>
      </w:rPr>
      <w:t xml:space="preserve"> </w:t>
    </w:r>
    <w:r w:rsidR="00543566" w:rsidRPr="002821DB">
      <w:rPr>
        <w:rFonts w:cs="Arial"/>
        <w:sz w:val="24"/>
        <w:szCs w:val="24"/>
      </w:rPr>
      <w:t>Mrs</w:t>
    </w:r>
    <w:r w:rsidR="00937B3A">
      <w:rPr>
        <w:rFonts w:cs="Arial"/>
        <w:sz w:val="24"/>
        <w:szCs w:val="24"/>
      </w:rPr>
      <w:t xml:space="preserve">. V. </w:t>
    </w:r>
    <w:proofErr w:type="spellStart"/>
    <w:r w:rsidR="00937B3A">
      <w:rPr>
        <w:rFonts w:cs="Arial"/>
        <w:sz w:val="24"/>
        <w:szCs w:val="24"/>
      </w:rPr>
      <w:t>Eynon</w:t>
    </w:r>
    <w:proofErr w:type="spellEnd"/>
    <w:r w:rsidR="00543566" w:rsidRPr="002821DB">
      <w:rPr>
        <w:rFonts w:cs="Arial"/>
        <w:sz w:val="24"/>
        <w:szCs w:val="24"/>
      </w:rPr>
      <w:t xml:space="preserve"> </w:t>
    </w:r>
    <w:proofErr w:type="spellStart"/>
    <w:r w:rsidR="00543566" w:rsidRPr="002821DB">
      <w:rPr>
        <w:rFonts w:cs="Arial"/>
        <w:sz w:val="24"/>
        <w:szCs w:val="24"/>
      </w:rPr>
      <w:t>B</w:t>
    </w:r>
    <w:r w:rsidR="00937B3A">
      <w:rPr>
        <w:rFonts w:cs="Arial"/>
        <w:sz w:val="24"/>
        <w:szCs w:val="24"/>
      </w:rPr>
      <w:t>A.Ed</w:t>
    </w:r>
    <w:proofErr w:type="spellEnd"/>
    <w:r w:rsidR="00543566" w:rsidRPr="002821DB">
      <w:rPr>
        <w:rFonts w:cs="Arial"/>
        <w:sz w:val="24"/>
        <w:szCs w:val="24"/>
      </w:rPr>
      <w:t>.</w:t>
    </w:r>
    <w:r w:rsidR="00937B3A">
      <w:rPr>
        <w:rFonts w:cs="Arial"/>
        <w:sz w:val="24"/>
        <w:szCs w:val="24"/>
      </w:rPr>
      <w:t xml:space="preserve"> </w:t>
    </w:r>
    <w:r w:rsidR="00543566" w:rsidRPr="002821DB">
      <w:rPr>
        <w:rFonts w:cs="Arial"/>
        <w:sz w:val="24"/>
        <w:szCs w:val="24"/>
      </w:rPr>
      <w:t>Hons</w:t>
    </w:r>
  </w:p>
  <w:p w14:paraId="620CC416" w14:textId="56E62468" w:rsidR="000472E9" w:rsidRPr="000472E9" w:rsidRDefault="000472E9" w:rsidP="000472E9">
    <w:pPr>
      <w:jc w:val="right"/>
      <w:rPr>
        <w:rFonts w:asciiTheme="minorHAnsi" w:eastAsia="Times New Roman" w:hAnsiTheme="minorHAnsi" w:cs="Arial"/>
        <w:sz w:val="24"/>
        <w:szCs w:val="24"/>
        <w:lang w:eastAsia="en-GB"/>
      </w:rPr>
    </w:pPr>
    <w:r w:rsidRPr="000472E9">
      <w:rPr>
        <w:rFonts w:asciiTheme="minorHAnsi" w:eastAsia="Times New Roman" w:hAnsiTheme="minorHAnsi" w:cs="Arial"/>
        <w:b/>
        <w:sz w:val="24"/>
        <w:szCs w:val="24"/>
        <w:lang w:eastAsia="en-GB"/>
      </w:rPr>
      <w:t>ALNCO:</w:t>
    </w:r>
    <w:r w:rsidRPr="000472E9">
      <w:rPr>
        <w:rFonts w:asciiTheme="minorHAnsi" w:eastAsia="Times New Roman" w:hAnsiTheme="minorHAnsi" w:cs="Arial"/>
        <w:sz w:val="24"/>
        <w:szCs w:val="24"/>
        <w:lang w:eastAsia="en-GB"/>
      </w:rPr>
      <w:t xml:space="preserve"> Mrs C. </w:t>
    </w:r>
    <w:proofErr w:type="spellStart"/>
    <w:r w:rsidRPr="000472E9">
      <w:rPr>
        <w:rFonts w:asciiTheme="minorHAnsi" w:eastAsia="Times New Roman" w:hAnsiTheme="minorHAnsi" w:cs="Arial"/>
        <w:sz w:val="24"/>
        <w:szCs w:val="24"/>
        <w:lang w:eastAsia="en-GB"/>
      </w:rPr>
      <w:t>Dardecker</w:t>
    </w:r>
    <w:proofErr w:type="spellEnd"/>
    <w:r w:rsidRPr="000472E9">
      <w:rPr>
        <w:rFonts w:asciiTheme="minorHAnsi" w:eastAsia="Times New Roman" w:hAnsiTheme="minorHAnsi" w:cs="Arial"/>
        <w:sz w:val="24"/>
        <w:szCs w:val="24"/>
        <w:lang w:eastAsia="en-GB"/>
      </w:rPr>
      <w:t xml:space="preserve"> </w:t>
    </w:r>
    <w:r w:rsidRPr="000472E9">
      <w:rPr>
        <w:rFonts w:asciiTheme="minorHAnsi" w:eastAsia="Times New Roman" w:hAnsiTheme="minorHAnsi" w:cs="Calibri"/>
        <w:color w:val="000000"/>
        <w:sz w:val="24"/>
        <w:szCs w:val="24"/>
      </w:rPr>
      <w:t>BSc. Hons and PGCE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2F2"/>
    <w:multiLevelType w:val="hybridMultilevel"/>
    <w:tmpl w:val="2034D3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nsid w:val="09787B44"/>
    <w:multiLevelType w:val="hybridMultilevel"/>
    <w:tmpl w:val="5F78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C320F2"/>
    <w:multiLevelType w:val="hybridMultilevel"/>
    <w:tmpl w:val="29BC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D070B0"/>
    <w:multiLevelType w:val="hybridMultilevel"/>
    <w:tmpl w:val="5AEC782C"/>
    <w:lvl w:ilvl="0" w:tplc="772A12B8">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1C26E46"/>
    <w:multiLevelType w:val="singleLevel"/>
    <w:tmpl w:val="0409000F"/>
    <w:lvl w:ilvl="0">
      <w:start w:val="1"/>
      <w:numFmt w:val="decimal"/>
      <w:lvlText w:val="%1."/>
      <w:lvlJc w:val="left"/>
      <w:pPr>
        <w:tabs>
          <w:tab w:val="num" w:pos="360"/>
        </w:tabs>
        <w:ind w:left="360" w:hanging="360"/>
      </w:pPr>
    </w:lvl>
  </w:abstractNum>
  <w:abstractNum w:abstractNumId="5">
    <w:nsid w:val="200512B7"/>
    <w:multiLevelType w:val="hybridMultilevel"/>
    <w:tmpl w:val="4CD637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nsid w:val="22A9762A"/>
    <w:multiLevelType w:val="multilevel"/>
    <w:tmpl w:val="159A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7601FF9"/>
    <w:multiLevelType w:val="hybridMultilevel"/>
    <w:tmpl w:val="7EA4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7D3CD0"/>
    <w:multiLevelType w:val="hybridMultilevel"/>
    <w:tmpl w:val="90F6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77C1A14"/>
    <w:multiLevelType w:val="hybridMultilevel"/>
    <w:tmpl w:val="5AB4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296C7A"/>
    <w:multiLevelType w:val="hybridMultilevel"/>
    <w:tmpl w:val="9C90C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AF17014"/>
    <w:multiLevelType w:val="hybridMultilevel"/>
    <w:tmpl w:val="87380D82"/>
    <w:lvl w:ilvl="0" w:tplc="D108C606">
      <w:start w:val="5"/>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C3D22F3"/>
    <w:multiLevelType w:val="hybridMultilevel"/>
    <w:tmpl w:val="79A2B0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3"/>
  </w:num>
  <w:num w:numId="2">
    <w:abstractNumId w:val="12"/>
  </w:num>
  <w:num w:numId="3">
    <w:abstractNumId w:val="6"/>
  </w:num>
  <w:num w:numId="4">
    <w:abstractNumId w:val="8"/>
  </w:num>
  <w:num w:numId="5">
    <w:abstractNumId w:val="4"/>
    <w:lvlOverride w:ilvl="0">
      <w:startOverride w:val="1"/>
    </w:lvlOverride>
  </w:num>
  <w:num w:numId="6">
    <w:abstractNumId w:val="9"/>
  </w:num>
  <w:num w:numId="7">
    <w:abstractNumId w:val="1"/>
  </w:num>
  <w:num w:numId="8">
    <w:abstractNumId w:val="10"/>
  </w:num>
  <w:num w:numId="9">
    <w:abstractNumId w:val="7"/>
  </w:num>
  <w:num w:numId="10">
    <w:abstractNumId w:val="2"/>
  </w:num>
  <w:num w:numId="11">
    <w:abstractNumId w:val="5"/>
  </w:num>
  <w:num w:numId="12">
    <w:abstractNumId w:val="13"/>
  </w:num>
  <w:num w:numId="13">
    <w:abstractNumId w:val="0"/>
  </w:num>
  <w:num w:numId="14">
    <w:abstractNumId w:val="13"/>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bc0NDI3MbUwM7IwsDBW0lEKTi0uzszPAykwqgUAnEZk+ywAAAA="/>
  </w:docVars>
  <w:rsids>
    <w:rsidRoot w:val="001E7BA4"/>
    <w:rsid w:val="000235BE"/>
    <w:rsid w:val="000472E9"/>
    <w:rsid w:val="000478DA"/>
    <w:rsid w:val="000645FB"/>
    <w:rsid w:val="00081DE1"/>
    <w:rsid w:val="00096980"/>
    <w:rsid w:val="000A73F1"/>
    <w:rsid w:val="000C0A34"/>
    <w:rsid w:val="000D410A"/>
    <w:rsid w:val="00130FDF"/>
    <w:rsid w:val="001310E8"/>
    <w:rsid w:val="00131D47"/>
    <w:rsid w:val="00151472"/>
    <w:rsid w:val="001514D3"/>
    <w:rsid w:val="00171C96"/>
    <w:rsid w:val="001874AB"/>
    <w:rsid w:val="001A52C4"/>
    <w:rsid w:val="001C1049"/>
    <w:rsid w:val="001C5162"/>
    <w:rsid w:val="001C5778"/>
    <w:rsid w:val="001E6ECB"/>
    <w:rsid w:val="001E7BA4"/>
    <w:rsid w:val="0020384D"/>
    <w:rsid w:val="00207FCB"/>
    <w:rsid w:val="00245EF5"/>
    <w:rsid w:val="00252AF1"/>
    <w:rsid w:val="002648FC"/>
    <w:rsid w:val="002821DB"/>
    <w:rsid w:val="002A2712"/>
    <w:rsid w:val="002C2032"/>
    <w:rsid w:val="002C2331"/>
    <w:rsid w:val="002D5F75"/>
    <w:rsid w:val="002D6285"/>
    <w:rsid w:val="002F2E95"/>
    <w:rsid w:val="003042CE"/>
    <w:rsid w:val="003059EA"/>
    <w:rsid w:val="00306B99"/>
    <w:rsid w:val="00314E48"/>
    <w:rsid w:val="00322E3C"/>
    <w:rsid w:val="00323060"/>
    <w:rsid w:val="0036736F"/>
    <w:rsid w:val="00372A32"/>
    <w:rsid w:val="0037773E"/>
    <w:rsid w:val="00384C8B"/>
    <w:rsid w:val="00385D41"/>
    <w:rsid w:val="003F2041"/>
    <w:rsid w:val="003F489D"/>
    <w:rsid w:val="00412D67"/>
    <w:rsid w:val="00424AD0"/>
    <w:rsid w:val="004656E2"/>
    <w:rsid w:val="00475030"/>
    <w:rsid w:val="004903C4"/>
    <w:rsid w:val="004A0662"/>
    <w:rsid w:val="004A085E"/>
    <w:rsid w:val="004B63FF"/>
    <w:rsid w:val="004C7202"/>
    <w:rsid w:val="004D17B5"/>
    <w:rsid w:val="004D3788"/>
    <w:rsid w:val="00502675"/>
    <w:rsid w:val="00507D40"/>
    <w:rsid w:val="00523116"/>
    <w:rsid w:val="00534657"/>
    <w:rsid w:val="00543566"/>
    <w:rsid w:val="00563D6B"/>
    <w:rsid w:val="005651DD"/>
    <w:rsid w:val="00577E29"/>
    <w:rsid w:val="00590D6E"/>
    <w:rsid w:val="00591218"/>
    <w:rsid w:val="00596DE4"/>
    <w:rsid w:val="005A505D"/>
    <w:rsid w:val="005D3BAF"/>
    <w:rsid w:val="005F48A0"/>
    <w:rsid w:val="006302A7"/>
    <w:rsid w:val="00643EFF"/>
    <w:rsid w:val="006731C1"/>
    <w:rsid w:val="006A14BE"/>
    <w:rsid w:val="006A2D8F"/>
    <w:rsid w:val="006B3128"/>
    <w:rsid w:val="006E79FD"/>
    <w:rsid w:val="0071559D"/>
    <w:rsid w:val="00732B2B"/>
    <w:rsid w:val="00736649"/>
    <w:rsid w:val="00736C66"/>
    <w:rsid w:val="00741F6A"/>
    <w:rsid w:val="00745953"/>
    <w:rsid w:val="00774B15"/>
    <w:rsid w:val="00790F5C"/>
    <w:rsid w:val="00793715"/>
    <w:rsid w:val="00795B49"/>
    <w:rsid w:val="007A347A"/>
    <w:rsid w:val="007A5279"/>
    <w:rsid w:val="007B5DEC"/>
    <w:rsid w:val="007D5361"/>
    <w:rsid w:val="008149D3"/>
    <w:rsid w:val="008202BE"/>
    <w:rsid w:val="008424E9"/>
    <w:rsid w:val="008448BA"/>
    <w:rsid w:val="00846E5D"/>
    <w:rsid w:val="00864928"/>
    <w:rsid w:val="00872A96"/>
    <w:rsid w:val="008839D3"/>
    <w:rsid w:val="008A795D"/>
    <w:rsid w:val="008B2C22"/>
    <w:rsid w:val="008D34F0"/>
    <w:rsid w:val="008E2725"/>
    <w:rsid w:val="008E38D4"/>
    <w:rsid w:val="00923D42"/>
    <w:rsid w:val="009351C9"/>
    <w:rsid w:val="00937B3A"/>
    <w:rsid w:val="009474D5"/>
    <w:rsid w:val="00987514"/>
    <w:rsid w:val="009A6238"/>
    <w:rsid w:val="009B1621"/>
    <w:rsid w:val="009B68C6"/>
    <w:rsid w:val="009C4022"/>
    <w:rsid w:val="009D7712"/>
    <w:rsid w:val="009E0014"/>
    <w:rsid w:val="009F140F"/>
    <w:rsid w:val="00A07D76"/>
    <w:rsid w:val="00A122F4"/>
    <w:rsid w:val="00A2204B"/>
    <w:rsid w:val="00A276D6"/>
    <w:rsid w:val="00A70201"/>
    <w:rsid w:val="00AA498C"/>
    <w:rsid w:val="00AB6CDC"/>
    <w:rsid w:val="00AD2D28"/>
    <w:rsid w:val="00AE7839"/>
    <w:rsid w:val="00AF422E"/>
    <w:rsid w:val="00B07817"/>
    <w:rsid w:val="00B17C63"/>
    <w:rsid w:val="00B2161B"/>
    <w:rsid w:val="00B21E56"/>
    <w:rsid w:val="00B31B12"/>
    <w:rsid w:val="00B31BE8"/>
    <w:rsid w:val="00B31CE5"/>
    <w:rsid w:val="00B47672"/>
    <w:rsid w:val="00B47ED8"/>
    <w:rsid w:val="00B52229"/>
    <w:rsid w:val="00B55222"/>
    <w:rsid w:val="00B56766"/>
    <w:rsid w:val="00B660B5"/>
    <w:rsid w:val="00B76010"/>
    <w:rsid w:val="00B84E77"/>
    <w:rsid w:val="00BA1EAC"/>
    <w:rsid w:val="00BA6297"/>
    <w:rsid w:val="00BC5AC2"/>
    <w:rsid w:val="00BD29EA"/>
    <w:rsid w:val="00BD4125"/>
    <w:rsid w:val="00BE37E7"/>
    <w:rsid w:val="00BF6C4E"/>
    <w:rsid w:val="00C102BC"/>
    <w:rsid w:val="00C2198E"/>
    <w:rsid w:val="00C54CF0"/>
    <w:rsid w:val="00C70335"/>
    <w:rsid w:val="00CB0126"/>
    <w:rsid w:val="00CD2411"/>
    <w:rsid w:val="00CE284F"/>
    <w:rsid w:val="00CF2A38"/>
    <w:rsid w:val="00D0294B"/>
    <w:rsid w:val="00D52318"/>
    <w:rsid w:val="00D615F7"/>
    <w:rsid w:val="00D63270"/>
    <w:rsid w:val="00D70B92"/>
    <w:rsid w:val="00D844FF"/>
    <w:rsid w:val="00DA4012"/>
    <w:rsid w:val="00DA5DEA"/>
    <w:rsid w:val="00DA69EC"/>
    <w:rsid w:val="00DB6398"/>
    <w:rsid w:val="00DD00DA"/>
    <w:rsid w:val="00E10C33"/>
    <w:rsid w:val="00E119E0"/>
    <w:rsid w:val="00E1418D"/>
    <w:rsid w:val="00E970B9"/>
    <w:rsid w:val="00E97F9C"/>
    <w:rsid w:val="00EA129A"/>
    <w:rsid w:val="00EC5AA5"/>
    <w:rsid w:val="00ED7B20"/>
    <w:rsid w:val="00EE49CB"/>
    <w:rsid w:val="00F014C2"/>
    <w:rsid w:val="00F02F05"/>
    <w:rsid w:val="00F03B05"/>
    <w:rsid w:val="00F0773A"/>
    <w:rsid w:val="00F2122B"/>
    <w:rsid w:val="00F3108A"/>
    <w:rsid w:val="00F836F7"/>
    <w:rsid w:val="00F90D21"/>
    <w:rsid w:val="00FA61E6"/>
    <w:rsid w:val="00FC1A7D"/>
    <w:rsid w:val="00FC3955"/>
    <w:rsid w:val="00FD6D6C"/>
    <w:rsid w:val="00FE1C8D"/>
    <w:rsid w:val="00FE4F48"/>
    <w:rsid w:val="00FF5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7B2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D67"/>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3"/>
  </w:style>
  <w:style w:type="paragraph" w:styleId="Footer">
    <w:name w:val="footer"/>
    <w:basedOn w:val="Normal"/>
    <w:link w:val="FooterChar"/>
    <w:unhideWhenUsed/>
    <w:rsid w:val="0088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3"/>
  </w:style>
  <w:style w:type="character" w:styleId="Hyperlink">
    <w:name w:val="Hyperlink"/>
    <w:uiPriority w:val="99"/>
    <w:rsid w:val="008839D3"/>
    <w:rPr>
      <w:color w:val="0000FF"/>
      <w:u w:val="single"/>
    </w:rPr>
  </w:style>
  <w:style w:type="paragraph" w:styleId="ListParagraph">
    <w:name w:val="List Paragraph"/>
    <w:basedOn w:val="Normal"/>
    <w:link w:val="ListParagraphChar"/>
    <w:uiPriority w:val="34"/>
    <w:qFormat/>
    <w:rsid w:val="00FD6D6C"/>
    <w:pPr>
      <w:ind w:left="720"/>
      <w:contextualSpacing/>
    </w:pPr>
  </w:style>
  <w:style w:type="paragraph" w:styleId="BodyTextIndent">
    <w:name w:val="Body Text Indent"/>
    <w:basedOn w:val="Normal"/>
    <w:link w:val="BodyTextIndentChar"/>
    <w:semiHidden/>
    <w:unhideWhenUsed/>
    <w:rsid w:val="00FC1A7D"/>
    <w:pPr>
      <w:tabs>
        <w:tab w:val="right" w:pos="9574"/>
      </w:tabs>
      <w:spacing w:after="0" w:line="240" w:lineRule="auto"/>
      <w:ind w:left="720"/>
      <w:jc w:val="both"/>
    </w:pPr>
    <w:rPr>
      <w:rFonts w:ascii="Arial" w:eastAsia="Times New Roman" w:hAnsi="Arial"/>
      <w:sz w:val="24"/>
      <w:szCs w:val="20"/>
      <w:lang w:eastAsia="en-GB"/>
    </w:rPr>
  </w:style>
  <w:style w:type="character" w:customStyle="1" w:styleId="BodyTextIndentChar">
    <w:name w:val="Body Text Indent Char"/>
    <w:basedOn w:val="DefaultParagraphFont"/>
    <w:link w:val="BodyTextIndent"/>
    <w:semiHidden/>
    <w:rsid w:val="00FC1A7D"/>
    <w:rPr>
      <w:rFonts w:ascii="Arial" w:eastAsia="Times New Roman" w:hAnsi="Arial"/>
      <w:sz w:val="24"/>
    </w:rPr>
  </w:style>
  <w:style w:type="paragraph" w:styleId="BodyTextIndent2">
    <w:name w:val="Body Text Indent 2"/>
    <w:basedOn w:val="Normal"/>
    <w:link w:val="BodyTextIndent2Char"/>
    <w:semiHidden/>
    <w:unhideWhenUsed/>
    <w:rsid w:val="00FC1A7D"/>
    <w:pPr>
      <w:tabs>
        <w:tab w:val="right" w:pos="9574"/>
      </w:tabs>
      <w:spacing w:after="0" w:line="240" w:lineRule="auto"/>
      <w:ind w:left="360"/>
      <w:jc w:val="both"/>
    </w:pPr>
    <w:rPr>
      <w:rFonts w:ascii="Arial" w:eastAsia="Times New Roman" w:hAnsi="Arial"/>
      <w:sz w:val="24"/>
      <w:szCs w:val="20"/>
      <w:lang w:eastAsia="en-GB"/>
    </w:rPr>
  </w:style>
  <w:style w:type="character" w:customStyle="1" w:styleId="BodyTextIndent2Char">
    <w:name w:val="Body Text Indent 2 Char"/>
    <w:basedOn w:val="DefaultParagraphFont"/>
    <w:link w:val="BodyTextIndent2"/>
    <w:semiHidden/>
    <w:rsid w:val="00FC1A7D"/>
    <w:rPr>
      <w:rFonts w:ascii="Arial" w:eastAsia="Times New Roman" w:hAnsi="Arial"/>
      <w:sz w:val="24"/>
    </w:rPr>
  </w:style>
  <w:style w:type="paragraph" w:customStyle="1" w:styleId="default">
    <w:name w:val="default"/>
    <w:basedOn w:val="Normal"/>
    <w:rsid w:val="009474D5"/>
    <w:pPr>
      <w:autoSpaceDE w:val="0"/>
      <w:autoSpaceDN w:val="0"/>
      <w:spacing w:after="0" w:line="240" w:lineRule="auto"/>
    </w:pPr>
    <w:rPr>
      <w:rFonts w:ascii="Arial" w:eastAsiaTheme="minorHAnsi" w:hAnsi="Arial" w:cs="Arial"/>
      <w:color w:val="000000"/>
      <w:sz w:val="24"/>
      <w:szCs w:val="24"/>
      <w:lang w:eastAsia="en-GB"/>
    </w:rPr>
  </w:style>
  <w:style w:type="character" w:styleId="FollowedHyperlink">
    <w:name w:val="FollowedHyperlink"/>
    <w:basedOn w:val="DefaultParagraphFont"/>
    <w:uiPriority w:val="99"/>
    <w:semiHidden/>
    <w:unhideWhenUsed/>
    <w:rsid w:val="002A2712"/>
    <w:rPr>
      <w:color w:val="954F72" w:themeColor="followedHyperlink"/>
      <w:u w:val="single"/>
    </w:rPr>
  </w:style>
  <w:style w:type="character" w:customStyle="1" w:styleId="UnresolvedMention1">
    <w:name w:val="Unresolved Mention1"/>
    <w:basedOn w:val="DefaultParagraphFont"/>
    <w:uiPriority w:val="99"/>
    <w:semiHidden/>
    <w:unhideWhenUsed/>
    <w:rsid w:val="002A2712"/>
    <w:rPr>
      <w:color w:val="605E5C"/>
      <w:shd w:val="clear" w:color="auto" w:fill="E1DFDD"/>
    </w:rPr>
  </w:style>
  <w:style w:type="character" w:customStyle="1" w:styleId="ListParagraphChar">
    <w:name w:val="List Paragraph Char"/>
    <w:basedOn w:val="DefaultParagraphFont"/>
    <w:link w:val="ListParagraph"/>
    <w:uiPriority w:val="99"/>
    <w:rsid w:val="00EA129A"/>
    <w:rPr>
      <w:sz w:val="22"/>
      <w:szCs w:val="22"/>
      <w:lang w:eastAsia="en-US"/>
    </w:rPr>
  </w:style>
  <w:style w:type="character" w:customStyle="1" w:styleId="UnresolvedMention">
    <w:name w:val="Unresolved Mention"/>
    <w:basedOn w:val="DefaultParagraphFont"/>
    <w:uiPriority w:val="99"/>
    <w:semiHidden/>
    <w:unhideWhenUsed/>
    <w:rsid w:val="001E6ECB"/>
    <w:rPr>
      <w:color w:val="605E5C"/>
      <w:shd w:val="clear" w:color="auto" w:fill="E1DFDD"/>
    </w:rPr>
  </w:style>
  <w:style w:type="paragraph" w:styleId="BalloonText">
    <w:name w:val="Balloon Text"/>
    <w:basedOn w:val="Normal"/>
    <w:link w:val="BalloonTextChar"/>
    <w:uiPriority w:val="99"/>
    <w:semiHidden/>
    <w:unhideWhenUsed/>
    <w:rsid w:val="00047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2E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D67"/>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3"/>
  </w:style>
  <w:style w:type="paragraph" w:styleId="Footer">
    <w:name w:val="footer"/>
    <w:basedOn w:val="Normal"/>
    <w:link w:val="FooterChar"/>
    <w:unhideWhenUsed/>
    <w:rsid w:val="0088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3"/>
  </w:style>
  <w:style w:type="character" w:styleId="Hyperlink">
    <w:name w:val="Hyperlink"/>
    <w:uiPriority w:val="99"/>
    <w:rsid w:val="008839D3"/>
    <w:rPr>
      <w:color w:val="0000FF"/>
      <w:u w:val="single"/>
    </w:rPr>
  </w:style>
  <w:style w:type="paragraph" w:styleId="ListParagraph">
    <w:name w:val="List Paragraph"/>
    <w:basedOn w:val="Normal"/>
    <w:link w:val="ListParagraphChar"/>
    <w:uiPriority w:val="34"/>
    <w:qFormat/>
    <w:rsid w:val="00FD6D6C"/>
    <w:pPr>
      <w:ind w:left="720"/>
      <w:contextualSpacing/>
    </w:pPr>
  </w:style>
  <w:style w:type="paragraph" w:styleId="BodyTextIndent">
    <w:name w:val="Body Text Indent"/>
    <w:basedOn w:val="Normal"/>
    <w:link w:val="BodyTextIndentChar"/>
    <w:semiHidden/>
    <w:unhideWhenUsed/>
    <w:rsid w:val="00FC1A7D"/>
    <w:pPr>
      <w:tabs>
        <w:tab w:val="right" w:pos="9574"/>
      </w:tabs>
      <w:spacing w:after="0" w:line="240" w:lineRule="auto"/>
      <w:ind w:left="720"/>
      <w:jc w:val="both"/>
    </w:pPr>
    <w:rPr>
      <w:rFonts w:ascii="Arial" w:eastAsia="Times New Roman" w:hAnsi="Arial"/>
      <w:sz w:val="24"/>
      <w:szCs w:val="20"/>
      <w:lang w:eastAsia="en-GB"/>
    </w:rPr>
  </w:style>
  <w:style w:type="character" w:customStyle="1" w:styleId="BodyTextIndentChar">
    <w:name w:val="Body Text Indent Char"/>
    <w:basedOn w:val="DefaultParagraphFont"/>
    <w:link w:val="BodyTextIndent"/>
    <w:semiHidden/>
    <w:rsid w:val="00FC1A7D"/>
    <w:rPr>
      <w:rFonts w:ascii="Arial" w:eastAsia="Times New Roman" w:hAnsi="Arial"/>
      <w:sz w:val="24"/>
    </w:rPr>
  </w:style>
  <w:style w:type="paragraph" w:styleId="BodyTextIndent2">
    <w:name w:val="Body Text Indent 2"/>
    <w:basedOn w:val="Normal"/>
    <w:link w:val="BodyTextIndent2Char"/>
    <w:semiHidden/>
    <w:unhideWhenUsed/>
    <w:rsid w:val="00FC1A7D"/>
    <w:pPr>
      <w:tabs>
        <w:tab w:val="right" w:pos="9574"/>
      </w:tabs>
      <w:spacing w:after="0" w:line="240" w:lineRule="auto"/>
      <w:ind w:left="360"/>
      <w:jc w:val="both"/>
    </w:pPr>
    <w:rPr>
      <w:rFonts w:ascii="Arial" w:eastAsia="Times New Roman" w:hAnsi="Arial"/>
      <w:sz w:val="24"/>
      <w:szCs w:val="20"/>
      <w:lang w:eastAsia="en-GB"/>
    </w:rPr>
  </w:style>
  <w:style w:type="character" w:customStyle="1" w:styleId="BodyTextIndent2Char">
    <w:name w:val="Body Text Indent 2 Char"/>
    <w:basedOn w:val="DefaultParagraphFont"/>
    <w:link w:val="BodyTextIndent2"/>
    <w:semiHidden/>
    <w:rsid w:val="00FC1A7D"/>
    <w:rPr>
      <w:rFonts w:ascii="Arial" w:eastAsia="Times New Roman" w:hAnsi="Arial"/>
      <w:sz w:val="24"/>
    </w:rPr>
  </w:style>
  <w:style w:type="paragraph" w:customStyle="1" w:styleId="default">
    <w:name w:val="default"/>
    <w:basedOn w:val="Normal"/>
    <w:rsid w:val="009474D5"/>
    <w:pPr>
      <w:autoSpaceDE w:val="0"/>
      <w:autoSpaceDN w:val="0"/>
      <w:spacing w:after="0" w:line="240" w:lineRule="auto"/>
    </w:pPr>
    <w:rPr>
      <w:rFonts w:ascii="Arial" w:eastAsiaTheme="minorHAnsi" w:hAnsi="Arial" w:cs="Arial"/>
      <w:color w:val="000000"/>
      <w:sz w:val="24"/>
      <w:szCs w:val="24"/>
      <w:lang w:eastAsia="en-GB"/>
    </w:rPr>
  </w:style>
  <w:style w:type="character" w:styleId="FollowedHyperlink">
    <w:name w:val="FollowedHyperlink"/>
    <w:basedOn w:val="DefaultParagraphFont"/>
    <w:uiPriority w:val="99"/>
    <w:semiHidden/>
    <w:unhideWhenUsed/>
    <w:rsid w:val="002A2712"/>
    <w:rPr>
      <w:color w:val="954F72" w:themeColor="followedHyperlink"/>
      <w:u w:val="single"/>
    </w:rPr>
  </w:style>
  <w:style w:type="character" w:customStyle="1" w:styleId="UnresolvedMention1">
    <w:name w:val="Unresolved Mention1"/>
    <w:basedOn w:val="DefaultParagraphFont"/>
    <w:uiPriority w:val="99"/>
    <w:semiHidden/>
    <w:unhideWhenUsed/>
    <w:rsid w:val="002A2712"/>
    <w:rPr>
      <w:color w:val="605E5C"/>
      <w:shd w:val="clear" w:color="auto" w:fill="E1DFDD"/>
    </w:rPr>
  </w:style>
  <w:style w:type="character" w:customStyle="1" w:styleId="ListParagraphChar">
    <w:name w:val="List Paragraph Char"/>
    <w:basedOn w:val="DefaultParagraphFont"/>
    <w:link w:val="ListParagraph"/>
    <w:uiPriority w:val="99"/>
    <w:rsid w:val="00EA129A"/>
    <w:rPr>
      <w:sz w:val="22"/>
      <w:szCs w:val="22"/>
      <w:lang w:eastAsia="en-US"/>
    </w:rPr>
  </w:style>
  <w:style w:type="character" w:customStyle="1" w:styleId="UnresolvedMention">
    <w:name w:val="Unresolved Mention"/>
    <w:basedOn w:val="DefaultParagraphFont"/>
    <w:uiPriority w:val="99"/>
    <w:semiHidden/>
    <w:unhideWhenUsed/>
    <w:rsid w:val="001E6ECB"/>
    <w:rPr>
      <w:color w:val="605E5C"/>
      <w:shd w:val="clear" w:color="auto" w:fill="E1DFDD"/>
    </w:rPr>
  </w:style>
  <w:style w:type="paragraph" w:styleId="BalloonText">
    <w:name w:val="Balloon Text"/>
    <w:basedOn w:val="Normal"/>
    <w:link w:val="BalloonTextChar"/>
    <w:uiPriority w:val="99"/>
    <w:semiHidden/>
    <w:unhideWhenUsed/>
    <w:rsid w:val="00047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2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64221">
      <w:bodyDiv w:val="1"/>
      <w:marLeft w:val="0"/>
      <w:marRight w:val="0"/>
      <w:marTop w:val="0"/>
      <w:marBottom w:val="0"/>
      <w:divBdr>
        <w:top w:val="none" w:sz="0" w:space="0" w:color="auto"/>
        <w:left w:val="none" w:sz="0" w:space="0" w:color="auto"/>
        <w:bottom w:val="none" w:sz="0" w:space="0" w:color="auto"/>
        <w:right w:val="none" w:sz="0" w:space="0" w:color="auto"/>
      </w:divBdr>
    </w:div>
    <w:div w:id="413674470">
      <w:bodyDiv w:val="1"/>
      <w:marLeft w:val="0"/>
      <w:marRight w:val="0"/>
      <w:marTop w:val="0"/>
      <w:marBottom w:val="0"/>
      <w:divBdr>
        <w:top w:val="none" w:sz="0" w:space="0" w:color="auto"/>
        <w:left w:val="none" w:sz="0" w:space="0" w:color="auto"/>
        <w:bottom w:val="none" w:sz="0" w:space="0" w:color="auto"/>
        <w:right w:val="none" w:sz="0" w:space="0" w:color="auto"/>
      </w:divBdr>
    </w:div>
    <w:div w:id="957570514">
      <w:bodyDiv w:val="1"/>
      <w:marLeft w:val="0"/>
      <w:marRight w:val="0"/>
      <w:marTop w:val="0"/>
      <w:marBottom w:val="0"/>
      <w:divBdr>
        <w:top w:val="none" w:sz="0" w:space="0" w:color="auto"/>
        <w:left w:val="none" w:sz="0" w:space="0" w:color="auto"/>
        <w:bottom w:val="none" w:sz="0" w:space="0" w:color="auto"/>
        <w:right w:val="none" w:sz="0" w:space="0" w:color="auto"/>
      </w:divBdr>
    </w:div>
    <w:div w:id="1004363225">
      <w:bodyDiv w:val="1"/>
      <w:marLeft w:val="0"/>
      <w:marRight w:val="0"/>
      <w:marTop w:val="0"/>
      <w:marBottom w:val="0"/>
      <w:divBdr>
        <w:top w:val="none" w:sz="0" w:space="0" w:color="auto"/>
        <w:left w:val="none" w:sz="0" w:space="0" w:color="auto"/>
        <w:bottom w:val="none" w:sz="0" w:space="0" w:color="auto"/>
        <w:right w:val="none" w:sz="0" w:space="0" w:color="auto"/>
      </w:divBdr>
    </w:div>
    <w:div w:id="1380322039">
      <w:bodyDiv w:val="1"/>
      <w:marLeft w:val="0"/>
      <w:marRight w:val="0"/>
      <w:marTop w:val="0"/>
      <w:marBottom w:val="0"/>
      <w:divBdr>
        <w:top w:val="none" w:sz="0" w:space="0" w:color="auto"/>
        <w:left w:val="none" w:sz="0" w:space="0" w:color="auto"/>
        <w:bottom w:val="none" w:sz="0" w:space="0" w:color="auto"/>
        <w:right w:val="none" w:sz="0" w:space="0" w:color="auto"/>
      </w:divBdr>
    </w:div>
    <w:div w:id="1568152590">
      <w:bodyDiv w:val="1"/>
      <w:marLeft w:val="0"/>
      <w:marRight w:val="0"/>
      <w:marTop w:val="0"/>
      <w:marBottom w:val="0"/>
      <w:divBdr>
        <w:top w:val="none" w:sz="0" w:space="0" w:color="auto"/>
        <w:left w:val="none" w:sz="0" w:space="0" w:color="auto"/>
        <w:bottom w:val="none" w:sz="0" w:space="0" w:color="auto"/>
        <w:right w:val="none" w:sz="0" w:space="0" w:color="auto"/>
      </w:divBdr>
    </w:div>
    <w:div w:id="1637221390">
      <w:bodyDiv w:val="1"/>
      <w:marLeft w:val="0"/>
      <w:marRight w:val="0"/>
      <w:marTop w:val="0"/>
      <w:marBottom w:val="0"/>
      <w:divBdr>
        <w:top w:val="none" w:sz="0" w:space="0" w:color="auto"/>
        <w:left w:val="none" w:sz="0" w:space="0" w:color="auto"/>
        <w:bottom w:val="none" w:sz="0" w:space="0" w:color="auto"/>
        <w:right w:val="none" w:sz="0" w:space="0" w:color="auto"/>
      </w:divBdr>
    </w:div>
    <w:div w:id="1657807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news/articles/20686965-8669-40ac-bdc5-599f4a4dfe8b" TargetMode="External"/><Relationship Id="rId13" Type="http://schemas.openxmlformats.org/officeDocument/2006/relationships/image" Target="media/image2.jpeg"/><Relationship Id="rId18" Type="http://schemas.openxmlformats.org/officeDocument/2006/relationships/image" Target="media/image7.tiff"/><Relationship Id="rId26" Type="http://schemas.openxmlformats.org/officeDocument/2006/relationships/image" Target="media/image15.png"/><Relationship Id="rId3" Type="http://schemas.microsoft.com/office/2007/relationships/stylesWithEffects" Target="stylesWithEffect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nnardprimary.co.uk/additional-learning-needs/" TargetMode="Externa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header" Target="header1.xml"/><Relationship Id="rId10" Type="http://schemas.openxmlformats.org/officeDocument/2006/relationships/hyperlink" Target="http://www.swansea.gov.uk/aln" TargetMode="External"/><Relationship Id="rId19" Type="http://schemas.openxmlformats.org/officeDocument/2006/relationships/image" Target="media/image8.tif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hwb.gov.wales/repository/publishers/9fb2afc9-6408-4aa3-9474-3c745006535b/resource/c8033263-aaa0-42fc-9511-ab7d33bd8084/en"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21.tiff"/><Relationship Id="rId13" Type="http://schemas.openxmlformats.org/officeDocument/2006/relationships/image" Target="media/image15.jpeg"/><Relationship Id="rId3" Type="http://schemas.openxmlformats.org/officeDocument/2006/relationships/image" Target="media/image3.png"/><Relationship Id="rId7" Type="http://schemas.openxmlformats.org/officeDocument/2006/relationships/image" Target="media/image7.tiff"/><Relationship Id="rId12" Type="http://schemas.openxmlformats.org/officeDocument/2006/relationships/image" Target="media/image14.jpeg"/><Relationship Id="rId2" Type="http://schemas.openxmlformats.org/officeDocument/2006/relationships/image" Target="media/image19.jpeg"/><Relationship Id="rId16" Type="http://schemas.openxmlformats.org/officeDocument/2006/relationships/image" Target="media/image180.png"/><Relationship Id="rId1" Type="http://schemas.openxmlformats.org/officeDocument/2006/relationships/image" Target="media/image1.jpeg"/><Relationship Id="rId6" Type="http://schemas.openxmlformats.org/officeDocument/2006/relationships/image" Target="media/image6.png"/><Relationship Id="rId11" Type="http://schemas.openxmlformats.org/officeDocument/2006/relationships/image" Target="media/image13.png"/><Relationship Id="rId5" Type="http://schemas.openxmlformats.org/officeDocument/2006/relationships/image" Target="media/image5.jpeg"/><Relationship Id="rId15" Type="http://schemas.openxmlformats.org/officeDocument/2006/relationships/image" Target="media/image170.png"/><Relationship Id="rId10" Type="http://schemas.openxmlformats.org/officeDocument/2006/relationships/image" Target="media/image120.jpeg"/><Relationship Id="rId4" Type="http://schemas.openxmlformats.org/officeDocument/2006/relationships/image" Target="media/image20.jpeg"/><Relationship Id="rId9" Type="http://schemas.openxmlformats.org/officeDocument/2006/relationships/image" Target="media/image11.jpeg"/><Relationship Id="rId14" Type="http://schemas.openxmlformats.org/officeDocument/2006/relationships/image" Target="media/image160.png"/></Relationships>
</file>

<file path=word/_rels/header1.xml.rels><?xml version="1.0" encoding="UTF-8" standalone="yes"?>
<Relationships xmlns="http://schemas.openxmlformats.org/package/2006/relationships"><Relationship Id="rId3" Type="http://schemas.openxmlformats.org/officeDocument/2006/relationships/hyperlink" Target="http://pennardprimary.co.uk/" TargetMode="External"/><Relationship Id="rId2" Type="http://schemas.openxmlformats.org/officeDocument/2006/relationships/hyperlink" Target="mailto:Pennard.Primary@swansea-edunet.gov.uk" TargetMode="External"/><Relationship Id="rId1" Type="http://schemas.openxmlformats.org/officeDocument/2006/relationships/image" Target="media/image17.png"/><Relationship Id="rId4"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ardp\Desktop\NEW%20LETTER%20HEAD%20DEC%202014%20-%201st%20page.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LETTER HEAD DEC 2014 - 1st page.doc</Template>
  <TotalTime>8</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Links>
    <vt:vector size="18" baseType="variant">
      <vt:variant>
        <vt:i4>4587607</vt:i4>
      </vt:variant>
      <vt:variant>
        <vt:i4>3</vt:i4>
      </vt:variant>
      <vt:variant>
        <vt:i4>0</vt:i4>
      </vt:variant>
      <vt:variant>
        <vt:i4>5</vt:i4>
      </vt:variant>
      <vt:variant>
        <vt:lpwstr>http://pennardprimary.co.uk/</vt:lpwstr>
      </vt:variant>
      <vt:variant>
        <vt:lpwstr/>
      </vt:variant>
      <vt:variant>
        <vt:i4>589947</vt:i4>
      </vt:variant>
      <vt:variant>
        <vt:i4>0</vt:i4>
      </vt:variant>
      <vt:variant>
        <vt:i4>0</vt:i4>
      </vt:variant>
      <vt:variant>
        <vt:i4>5</vt:i4>
      </vt:variant>
      <vt:variant>
        <vt:lpwstr>mailto:Pennard.Primary@swansea-edunet.gov.uk</vt:lpwstr>
      </vt:variant>
      <vt:variant>
        <vt:lpwstr/>
      </vt:variant>
      <vt:variant>
        <vt:i4>2424933</vt:i4>
      </vt:variant>
      <vt:variant>
        <vt:i4>-1</vt:i4>
      </vt:variant>
      <vt:variant>
        <vt:i4>2061</vt:i4>
      </vt:variant>
      <vt:variant>
        <vt:i4>1</vt:i4>
      </vt:variant>
      <vt:variant>
        <vt:lpwstr>https://g.twimg.com/Twitter_logo_blue.png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SLTS</dc:creator>
  <cp:keywords/>
  <cp:lastModifiedBy>Catherine Dardecker</cp:lastModifiedBy>
  <cp:revision>9</cp:revision>
  <cp:lastPrinted>2015-05-05T12:44:00Z</cp:lastPrinted>
  <dcterms:created xsi:type="dcterms:W3CDTF">2021-11-04T13:49:00Z</dcterms:created>
  <dcterms:modified xsi:type="dcterms:W3CDTF">2021-11-05T14:22:00Z</dcterms:modified>
</cp:coreProperties>
</file>