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D2B9A" w14:textId="10AE701F" w:rsidR="00CB0126" w:rsidRPr="003F489D" w:rsidRDefault="003F489D" w:rsidP="003F489D">
      <w:pPr>
        <w:jc w:val="right"/>
        <w:rPr>
          <w:rFonts w:ascii="Arial" w:hAnsi="Arial" w:cs="Arial"/>
          <w:sz w:val="24"/>
          <w:szCs w:val="24"/>
        </w:rPr>
      </w:pPr>
      <w:r w:rsidRPr="003F489D">
        <w:rPr>
          <w:rFonts w:ascii="Arial" w:hAnsi="Arial" w:cs="Arial"/>
          <w:sz w:val="24"/>
          <w:szCs w:val="24"/>
        </w:rPr>
        <w:fldChar w:fldCharType="begin"/>
      </w:r>
      <w:r w:rsidRPr="003F489D">
        <w:rPr>
          <w:rFonts w:ascii="Arial" w:hAnsi="Arial" w:cs="Arial"/>
          <w:sz w:val="24"/>
          <w:szCs w:val="24"/>
        </w:rPr>
        <w:instrText xml:space="preserve"> DATE \@ "dd MMMM yyyy" </w:instrText>
      </w:r>
      <w:r w:rsidRPr="003F489D">
        <w:rPr>
          <w:rFonts w:ascii="Arial" w:hAnsi="Arial" w:cs="Arial"/>
          <w:sz w:val="24"/>
          <w:szCs w:val="24"/>
        </w:rPr>
        <w:fldChar w:fldCharType="separate"/>
      </w:r>
      <w:r w:rsidR="00BF55BA">
        <w:rPr>
          <w:rFonts w:ascii="Arial" w:hAnsi="Arial" w:cs="Arial"/>
          <w:noProof/>
          <w:sz w:val="24"/>
          <w:szCs w:val="24"/>
        </w:rPr>
        <w:t>05 November 2021</w:t>
      </w:r>
      <w:r w:rsidRPr="003F489D">
        <w:rPr>
          <w:rFonts w:ascii="Arial" w:hAnsi="Arial" w:cs="Arial"/>
          <w:sz w:val="24"/>
          <w:szCs w:val="24"/>
        </w:rPr>
        <w:fldChar w:fldCharType="end"/>
      </w:r>
    </w:p>
    <w:p w14:paraId="542F13A1" w14:textId="77777777" w:rsidR="003F489D" w:rsidRDefault="003F489D" w:rsidP="003F489D">
      <w:pPr>
        <w:spacing w:line="360" w:lineRule="auto"/>
        <w:jc w:val="center"/>
        <w:rPr>
          <w:rFonts w:ascii="Arial" w:hAnsi="Arial" w:cs="Arial"/>
          <w:b/>
          <w:noProof/>
          <w:color w:val="000000"/>
          <w:sz w:val="24"/>
          <w:szCs w:val="24"/>
          <w:lang w:eastAsia="en-GB"/>
        </w:rPr>
      </w:pPr>
      <w:r>
        <w:rPr>
          <w:rFonts w:ascii="Arial" w:hAnsi="Arial" w:cs="Arial"/>
          <w:b/>
          <w:noProof/>
          <w:color w:val="000000"/>
          <w:sz w:val="24"/>
          <w:szCs w:val="24"/>
          <w:lang w:eastAsia="en-GB"/>
        </w:rPr>
        <w:t>NEW ARRANGEMENTS FOR SUPPORTING CHILDREN AND YOUNG PEOPLE WITH SPECIAL EDUCATION NEEDS AND DISABILITIES</w:t>
      </w:r>
    </w:p>
    <w:p w14:paraId="2D10F137" w14:textId="77777777" w:rsidR="003F489D" w:rsidRDefault="003F489D" w:rsidP="003F489D">
      <w:pPr>
        <w:spacing w:line="360" w:lineRule="auto"/>
        <w:rPr>
          <w:rFonts w:ascii="Arial" w:hAnsi="Arial" w:cs="Arial"/>
          <w:sz w:val="24"/>
          <w:szCs w:val="24"/>
        </w:rPr>
      </w:pPr>
      <w:r>
        <w:rPr>
          <w:rFonts w:ascii="Arial" w:hAnsi="Arial" w:cs="Arial"/>
          <w:sz w:val="24"/>
          <w:szCs w:val="24"/>
        </w:rPr>
        <w:t>Dear Parent / Carer</w:t>
      </w:r>
    </w:p>
    <w:p w14:paraId="7E0289C4" w14:textId="77777777" w:rsidR="003F489D" w:rsidRDefault="003F489D" w:rsidP="003F489D">
      <w:pPr>
        <w:spacing w:line="360" w:lineRule="auto"/>
        <w:jc w:val="center"/>
        <w:rPr>
          <w:rFonts w:ascii="Arial" w:hAnsi="Arial" w:cs="Arial"/>
          <w:b/>
          <w:sz w:val="24"/>
          <w:szCs w:val="24"/>
          <w:u w:val="single"/>
        </w:rPr>
      </w:pPr>
      <w:r>
        <w:rPr>
          <w:rFonts w:ascii="Arial" w:hAnsi="Arial" w:cs="Arial"/>
          <w:b/>
          <w:sz w:val="24"/>
          <w:szCs w:val="24"/>
          <w:u w:val="single"/>
        </w:rPr>
        <w:t>Additional Learning Needs and Education Tribunal Act (ALNET 2018)</w:t>
      </w:r>
    </w:p>
    <w:p w14:paraId="426C2CA6" w14:textId="77777777" w:rsidR="003F489D" w:rsidRDefault="003F489D" w:rsidP="003F489D">
      <w:pPr>
        <w:spacing w:line="360" w:lineRule="auto"/>
        <w:rPr>
          <w:rFonts w:ascii="Arial" w:hAnsi="Arial" w:cs="Arial"/>
          <w:sz w:val="24"/>
          <w:szCs w:val="24"/>
        </w:rPr>
      </w:pPr>
      <w:r>
        <w:rPr>
          <w:rFonts w:ascii="Arial" w:hAnsi="Arial" w:cs="Arial"/>
          <w:sz w:val="24"/>
          <w:szCs w:val="24"/>
        </w:rPr>
        <w:t>The system for supporting children and young people with special educational needs and disability in Wales is changing. The Welsh Government is bringing in a new more flexible and responsive system to meet the needs of children with special educational needs or disabilities.</w:t>
      </w:r>
    </w:p>
    <w:p w14:paraId="4AF9AD4D" w14:textId="77777777" w:rsidR="003F489D" w:rsidRDefault="003F489D" w:rsidP="003F489D">
      <w:pPr>
        <w:spacing w:line="360" w:lineRule="auto"/>
        <w:rPr>
          <w:rFonts w:ascii="Arial" w:hAnsi="Arial" w:cs="Arial"/>
          <w:sz w:val="24"/>
          <w:szCs w:val="24"/>
        </w:rPr>
      </w:pPr>
      <w:r>
        <w:rPr>
          <w:rFonts w:ascii="Arial" w:hAnsi="Arial" w:cs="Arial"/>
          <w:sz w:val="24"/>
          <w:szCs w:val="24"/>
        </w:rPr>
        <w:t>The new system will ensure that:</w:t>
      </w:r>
    </w:p>
    <w:p w14:paraId="677A4A5F" w14:textId="77777777" w:rsidR="003F489D" w:rsidRDefault="003F489D" w:rsidP="003F489D">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Needs are identified early, addressed quickly and all learners are supported to reach their potential. </w:t>
      </w:r>
    </w:p>
    <w:p w14:paraId="598411D3" w14:textId="77777777" w:rsidR="003F489D" w:rsidRDefault="003F489D" w:rsidP="003F489D">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Our professionals are skilled and confident in identifying needs and using strategies to help learners. </w:t>
      </w:r>
    </w:p>
    <w:p w14:paraId="3AACBA66" w14:textId="77777777" w:rsidR="003F489D" w:rsidRDefault="003F489D" w:rsidP="003F489D">
      <w:pPr>
        <w:pStyle w:val="ListParagraph"/>
        <w:numPr>
          <w:ilvl w:val="0"/>
          <w:numId w:val="11"/>
        </w:numPr>
        <w:spacing w:line="360" w:lineRule="auto"/>
        <w:rPr>
          <w:rFonts w:ascii="Arial" w:hAnsi="Arial" w:cs="Arial"/>
          <w:sz w:val="24"/>
          <w:szCs w:val="24"/>
        </w:rPr>
      </w:pPr>
      <w:r>
        <w:rPr>
          <w:rFonts w:ascii="Arial" w:hAnsi="Arial" w:cs="Arial"/>
          <w:sz w:val="24"/>
          <w:szCs w:val="24"/>
        </w:rPr>
        <w:t>The learner is at the centre of everything we do, and they and their parents and carers are equal partners in their learning. This is called a Person Centred Approach.</w:t>
      </w:r>
    </w:p>
    <w:p w14:paraId="0F77A05E" w14:textId="2ECFF9F5" w:rsidR="003F489D" w:rsidRDefault="003F489D" w:rsidP="003F489D">
      <w:pPr>
        <w:spacing w:line="360" w:lineRule="auto"/>
        <w:rPr>
          <w:rFonts w:ascii="Arial" w:eastAsia="Times New Roman" w:hAnsi="Arial" w:cs="Arial"/>
          <w:color w:val="000000"/>
          <w:kern w:val="24"/>
          <w:sz w:val="24"/>
          <w:szCs w:val="24"/>
          <w:lang w:eastAsia="en-GB"/>
        </w:rPr>
      </w:pPr>
      <w:r>
        <w:rPr>
          <w:rFonts w:ascii="Arial" w:hAnsi="Arial" w:cs="Arial"/>
          <w:sz w:val="24"/>
          <w:szCs w:val="24"/>
        </w:rPr>
        <w:t xml:space="preserve">The new system </w:t>
      </w:r>
      <w:proofErr w:type="gramStart"/>
      <w:r>
        <w:rPr>
          <w:rFonts w:ascii="Arial" w:hAnsi="Arial" w:cs="Arial"/>
          <w:sz w:val="24"/>
          <w:szCs w:val="24"/>
        </w:rPr>
        <w:t xml:space="preserve">will be </w:t>
      </w:r>
      <w:r>
        <w:rPr>
          <w:rFonts w:ascii="Arial" w:hAnsi="Arial" w:cs="Arial"/>
          <w:b/>
          <w:bCs/>
          <w:sz w:val="24"/>
          <w:szCs w:val="24"/>
          <w:u w:val="single"/>
        </w:rPr>
        <w:t>brought in</w:t>
      </w:r>
      <w:proofErr w:type="gramEnd"/>
      <w:r>
        <w:rPr>
          <w:rFonts w:ascii="Arial" w:hAnsi="Arial" w:cs="Arial"/>
          <w:b/>
          <w:bCs/>
          <w:sz w:val="24"/>
          <w:szCs w:val="24"/>
          <w:u w:val="single"/>
        </w:rPr>
        <w:t xml:space="preserve"> gradually</w:t>
      </w:r>
      <w:r w:rsidR="00FA36DC">
        <w:rPr>
          <w:rFonts w:ascii="Arial" w:hAnsi="Arial" w:cs="Arial"/>
          <w:sz w:val="24"/>
          <w:szCs w:val="24"/>
        </w:rPr>
        <w:t xml:space="preserve"> over the next few years (2021 - </w:t>
      </w:r>
      <w:r>
        <w:rPr>
          <w:rFonts w:ascii="Arial" w:hAnsi="Arial" w:cs="Arial"/>
          <w:sz w:val="24"/>
          <w:szCs w:val="24"/>
        </w:rPr>
        <w:t>2024) in accordance with Welsh Government guidance. Here are some of the key messages about these changes and what they may mean for you and your child.</w:t>
      </w:r>
      <w:r>
        <w:rPr>
          <w:rFonts w:ascii="Arial" w:eastAsia="Times New Roman" w:hAnsi="Arial" w:cs="Arial"/>
          <w:color w:val="000000"/>
          <w:kern w:val="24"/>
          <w:sz w:val="24"/>
          <w:szCs w:val="24"/>
          <w:lang w:eastAsia="en-GB"/>
        </w:rPr>
        <w:t xml:space="preserve"> </w:t>
      </w:r>
      <w:bookmarkStart w:id="0" w:name="_GoBack"/>
      <w:bookmarkEnd w:id="0"/>
    </w:p>
    <w:p w14:paraId="7B4FEA4C" w14:textId="77777777" w:rsidR="003F489D" w:rsidRDefault="003F489D" w:rsidP="003F489D">
      <w:pPr>
        <w:spacing w:line="360" w:lineRule="auto"/>
        <w:rPr>
          <w:rFonts w:ascii="Arial" w:hAnsi="Arial" w:cs="Arial"/>
          <w:b/>
          <w:sz w:val="24"/>
          <w:szCs w:val="24"/>
          <w:u w:val="single"/>
        </w:rPr>
      </w:pPr>
      <w:r>
        <w:rPr>
          <w:rFonts w:ascii="Arial" w:hAnsi="Arial" w:cs="Arial"/>
          <w:b/>
          <w:sz w:val="24"/>
          <w:szCs w:val="24"/>
          <w:u w:val="single"/>
          <w:lang w:val="cy-GB"/>
        </w:rPr>
        <w:t>Key Messages</w:t>
      </w:r>
    </w:p>
    <w:p w14:paraId="43DC4FA2" w14:textId="77777777" w:rsidR="003F489D" w:rsidRDefault="003F489D" w:rsidP="003F489D">
      <w:pPr>
        <w:pStyle w:val="ListParagraph"/>
        <w:numPr>
          <w:ilvl w:val="0"/>
          <w:numId w:val="12"/>
        </w:numPr>
        <w:spacing w:line="360" w:lineRule="auto"/>
        <w:rPr>
          <w:rFonts w:ascii="Arial" w:eastAsiaTheme="minorHAnsi" w:hAnsi="Arial" w:cs="Arial"/>
          <w:bCs/>
          <w:sz w:val="24"/>
          <w:szCs w:val="24"/>
          <w:lang w:val="en-US"/>
        </w:rPr>
      </w:pPr>
      <w:r>
        <w:rPr>
          <w:rFonts w:ascii="Arial" w:hAnsi="Arial" w:cs="Arial"/>
          <w:bCs/>
          <w:sz w:val="24"/>
          <w:szCs w:val="24"/>
          <w:lang w:val="en-US"/>
        </w:rPr>
        <w:t>The term Additional Learning Needs (ALN) will replace the terms Special Educational Needs (SEN) and Learning Difficulties and Disabilities (LDD)</w:t>
      </w:r>
    </w:p>
    <w:p w14:paraId="75E7D496" w14:textId="77777777" w:rsidR="003F489D" w:rsidRDefault="003F489D" w:rsidP="003F489D">
      <w:pPr>
        <w:pStyle w:val="ListParagraph"/>
        <w:numPr>
          <w:ilvl w:val="0"/>
          <w:numId w:val="12"/>
        </w:numPr>
        <w:spacing w:line="360" w:lineRule="auto"/>
        <w:rPr>
          <w:rFonts w:ascii="Arial" w:hAnsi="Arial" w:cs="Arial"/>
          <w:bCs/>
          <w:sz w:val="24"/>
          <w:szCs w:val="24"/>
          <w:lang w:val="en-US"/>
        </w:rPr>
      </w:pPr>
      <w:r>
        <w:rPr>
          <w:rFonts w:ascii="Arial" w:hAnsi="Arial" w:cs="Arial"/>
          <w:bCs/>
          <w:sz w:val="24"/>
          <w:szCs w:val="24"/>
          <w:lang w:val="en-US"/>
        </w:rPr>
        <w:lastRenderedPageBreak/>
        <w:t>Special Educational Needs Coordinators (</w:t>
      </w:r>
      <w:proofErr w:type="spellStart"/>
      <w:r>
        <w:rPr>
          <w:rFonts w:ascii="Arial" w:hAnsi="Arial" w:cs="Arial"/>
          <w:bCs/>
          <w:sz w:val="24"/>
          <w:szCs w:val="24"/>
          <w:lang w:val="en-US"/>
        </w:rPr>
        <w:t>SENCos</w:t>
      </w:r>
      <w:proofErr w:type="spellEnd"/>
      <w:r>
        <w:rPr>
          <w:rFonts w:ascii="Arial" w:hAnsi="Arial" w:cs="Arial"/>
          <w:bCs/>
          <w:sz w:val="24"/>
          <w:szCs w:val="24"/>
          <w:lang w:val="en-US"/>
        </w:rPr>
        <w:t>) in schools will now be called Additional Learning Needs Coordinators (</w:t>
      </w:r>
      <w:proofErr w:type="spellStart"/>
      <w:r>
        <w:rPr>
          <w:rFonts w:ascii="Arial" w:hAnsi="Arial" w:cs="Arial"/>
          <w:bCs/>
          <w:sz w:val="24"/>
          <w:szCs w:val="24"/>
          <w:lang w:val="en-US"/>
        </w:rPr>
        <w:t>ALNCos</w:t>
      </w:r>
      <w:proofErr w:type="spellEnd"/>
      <w:r>
        <w:rPr>
          <w:rFonts w:ascii="Arial" w:hAnsi="Arial" w:cs="Arial"/>
          <w:bCs/>
          <w:sz w:val="24"/>
          <w:szCs w:val="24"/>
          <w:lang w:val="en-US"/>
        </w:rPr>
        <w:t>)</w:t>
      </w:r>
    </w:p>
    <w:p w14:paraId="59D37D6B" w14:textId="77777777" w:rsidR="003F489D" w:rsidRDefault="003F489D" w:rsidP="003F489D">
      <w:pPr>
        <w:pStyle w:val="ListParagraph"/>
        <w:numPr>
          <w:ilvl w:val="0"/>
          <w:numId w:val="12"/>
        </w:numPr>
        <w:spacing w:line="360" w:lineRule="auto"/>
        <w:rPr>
          <w:rFonts w:ascii="Arial" w:hAnsi="Arial" w:cs="Arial"/>
          <w:bCs/>
          <w:sz w:val="24"/>
          <w:szCs w:val="24"/>
          <w:lang w:val="en-US"/>
        </w:rPr>
      </w:pPr>
      <w:r>
        <w:rPr>
          <w:rFonts w:ascii="Arial" w:hAnsi="Arial" w:cs="Arial"/>
          <w:bCs/>
          <w:sz w:val="24"/>
          <w:szCs w:val="24"/>
          <w:lang w:val="en-US"/>
        </w:rPr>
        <w:t>The mandatory ALN Code for the new system will cover children and young people aged 0-25. This means that early years and further education colleges will have duties under the Act, but this does not include higher education or apprenticeships.</w:t>
      </w:r>
    </w:p>
    <w:p w14:paraId="217F66B0" w14:textId="77777777" w:rsidR="003F489D" w:rsidRDefault="003F489D" w:rsidP="003F489D">
      <w:pPr>
        <w:pStyle w:val="ListParagraph"/>
        <w:numPr>
          <w:ilvl w:val="0"/>
          <w:numId w:val="12"/>
        </w:numPr>
        <w:spacing w:line="360" w:lineRule="auto"/>
        <w:rPr>
          <w:rFonts w:ascii="Arial" w:hAnsi="Arial" w:cs="Arial"/>
          <w:sz w:val="24"/>
          <w:szCs w:val="24"/>
          <w:lang w:val="en-US"/>
        </w:rPr>
      </w:pPr>
      <w:r>
        <w:rPr>
          <w:rFonts w:ascii="Arial" w:hAnsi="Arial" w:cs="Arial"/>
          <w:sz w:val="24"/>
          <w:szCs w:val="24"/>
          <w:lang w:val="en-US"/>
        </w:rPr>
        <w:t xml:space="preserve">If your child is on School Action / School Action Plus or they have a Statement of Special Needs, this will change over the next 3 years.  All children and young people with an identified additional learning need (ALN) that requires additional learning provision (ALP) will have an Individual Development Plan (IDP). The IDP will replace Individual Education Plans (IEPs) and Statements of SEN. </w:t>
      </w:r>
    </w:p>
    <w:p w14:paraId="2F93283C" w14:textId="77777777" w:rsidR="003F489D" w:rsidRDefault="003F489D" w:rsidP="003F489D">
      <w:pPr>
        <w:pStyle w:val="ListParagraph"/>
        <w:numPr>
          <w:ilvl w:val="0"/>
          <w:numId w:val="13"/>
        </w:numPr>
        <w:spacing w:line="360" w:lineRule="auto"/>
        <w:rPr>
          <w:rFonts w:ascii="Arial" w:hAnsi="Arial" w:cs="Arial"/>
          <w:sz w:val="24"/>
          <w:szCs w:val="24"/>
          <w:lang w:val="en-US"/>
        </w:rPr>
      </w:pPr>
      <w:r>
        <w:rPr>
          <w:rFonts w:ascii="Arial" w:hAnsi="Arial" w:cs="Arial"/>
          <w:sz w:val="24"/>
          <w:szCs w:val="24"/>
          <w:lang w:val="en-US"/>
        </w:rPr>
        <w:t>Most Individual Development Plans will be the responsibility of the school but in some circumstances, they may be maintained by the Local Authority. IDPs for children under compulsory school age, who require them, for example in the early years will be the responsibility of local authorities.</w:t>
      </w:r>
    </w:p>
    <w:p w14:paraId="3B7B4569" w14:textId="77777777" w:rsidR="003F489D" w:rsidRDefault="003F489D" w:rsidP="003F489D">
      <w:pPr>
        <w:pStyle w:val="ListParagraph"/>
        <w:numPr>
          <w:ilvl w:val="0"/>
          <w:numId w:val="13"/>
        </w:numPr>
        <w:spacing w:line="360" w:lineRule="auto"/>
        <w:rPr>
          <w:rFonts w:ascii="Arial" w:hAnsi="Arial" w:cs="Arial"/>
          <w:sz w:val="24"/>
          <w:szCs w:val="24"/>
          <w:lang w:val="en-US"/>
        </w:rPr>
      </w:pPr>
      <w:r>
        <w:rPr>
          <w:rFonts w:ascii="Arial" w:hAnsi="Arial" w:cs="Arial"/>
          <w:sz w:val="24"/>
          <w:szCs w:val="24"/>
          <w:lang w:val="en-US"/>
        </w:rPr>
        <w:t>The ALNET Act expects that everyone involved with your child e.g. Childcare settings, Education, Health and Social Care will work in collaboration to support children and young people with ALN.</w:t>
      </w:r>
    </w:p>
    <w:p w14:paraId="5E3B2AF9" w14:textId="77777777" w:rsidR="003F489D" w:rsidRPr="00661D5F" w:rsidRDefault="003F489D" w:rsidP="003F489D">
      <w:pPr>
        <w:pStyle w:val="ListParagraph"/>
        <w:numPr>
          <w:ilvl w:val="0"/>
          <w:numId w:val="15"/>
        </w:numPr>
        <w:spacing w:line="360" w:lineRule="auto"/>
        <w:rPr>
          <w:rFonts w:ascii="Arial" w:hAnsi="Arial" w:cs="Arial"/>
          <w:bCs/>
          <w:sz w:val="24"/>
          <w:szCs w:val="24"/>
          <w:lang w:val="en-US"/>
        </w:rPr>
      </w:pPr>
      <w:r w:rsidRPr="00661D5F">
        <w:rPr>
          <w:rFonts w:ascii="Arial" w:hAnsi="Arial" w:cs="Arial"/>
          <w:bCs/>
          <w:sz w:val="24"/>
          <w:szCs w:val="24"/>
          <w:lang w:val="en-US"/>
        </w:rPr>
        <w:t xml:space="preserve">There will be increased opportunities for children, young people, parents and </w:t>
      </w:r>
      <w:proofErr w:type="spellStart"/>
      <w:r w:rsidRPr="00661D5F">
        <w:rPr>
          <w:rFonts w:ascii="Arial" w:hAnsi="Arial" w:cs="Arial"/>
          <w:bCs/>
          <w:sz w:val="24"/>
          <w:szCs w:val="24"/>
          <w:lang w:val="en-US"/>
        </w:rPr>
        <w:t>carers</w:t>
      </w:r>
      <w:proofErr w:type="spellEnd"/>
      <w:r w:rsidRPr="00661D5F">
        <w:rPr>
          <w:rFonts w:ascii="Arial" w:hAnsi="Arial" w:cs="Arial"/>
          <w:bCs/>
          <w:sz w:val="24"/>
          <w:szCs w:val="24"/>
          <w:lang w:val="en-US"/>
        </w:rPr>
        <w:t xml:space="preserve"> to contribute to Individual Development Plans.</w:t>
      </w:r>
    </w:p>
    <w:p w14:paraId="1EEC72D1" w14:textId="77777777" w:rsidR="003F489D" w:rsidRPr="00661D5F" w:rsidRDefault="003F489D" w:rsidP="003F489D">
      <w:pPr>
        <w:pStyle w:val="ListParagraph"/>
        <w:numPr>
          <w:ilvl w:val="0"/>
          <w:numId w:val="15"/>
        </w:numPr>
        <w:spacing w:line="360" w:lineRule="auto"/>
        <w:rPr>
          <w:rFonts w:ascii="Arial" w:hAnsi="Arial" w:cs="Arial"/>
          <w:bCs/>
          <w:sz w:val="24"/>
          <w:szCs w:val="24"/>
          <w:lang w:val="en-US"/>
        </w:rPr>
      </w:pPr>
      <w:r w:rsidRPr="00661D5F">
        <w:rPr>
          <w:rFonts w:ascii="Arial" w:hAnsi="Arial" w:cs="Arial"/>
          <w:bCs/>
          <w:sz w:val="24"/>
          <w:szCs w:val="24"/>
          <w:lang w:val="en-US"/>
        </w:rPr>
        <w:t>It is expected that working together more closely should help to avoid disagreements.</w:t>
      </w:r>
    </w:p>
    <w:p w14:paraId="6FFD8607" w14:textId="77777777" w:rsidR="003F489D" w:rsidRDefault="003F489D" w:rsidP="003F489D">
      <w:pPr>
        <w:pStyle w:val="ListParagraph"/>
        <w:numPr>
          <w:ilvl w:val="0"/>
          <w:numId w:val="14"/>
        </w:numPr>
        <w:spacing w:line="360" w:lineRule="auto"/>
        <w:rPr>
          <w:rFonts w:ascii="Arial" w:hAnsi="Arial" w:cs="Arial"/>
          <w:bCs/>
          <w:sz w:val="24"/>
          <w:szCs w:val="24"/>
          <w:lang w:val="en-US"/>
        </w:rPr>
      </w:pPr>
      <w:r w:rsidRPr="00661D5F">
        <w:rPr>
          <w:rFonts w:ascii="Arial" w:hAnsi="Arial" w:cs="Arial"/>
          <w:bCs/>
          <w:sz w:val="24"/>
          <w:szCs w:val="24"/>
          <w:lang w:val="en-US"/>
        </w:rPr>
        <w:t>All reasonable steps will be taken to ensure additional learning provision will be provided in Welsh, if required</w:t>
      </w:r>
      <w:r>
        <w:rPr>
          <w:rFonts w:ascii="Arial" w:hAnsi="Arial" w:cs="Arial"/>
          <w:bCs/>
          <w:sz w:val="24"/>
          <w:szCs w:val="24"/>
          <w:lang w:val="en-US"/>
        </w:rPr>
        <w:t>.</w:t>
      </w:r>
    </w:p>
    <w:p w14:paraId="16F9FABA" w14:textId="77777777" w:rsidR="003F489D" w:rsidRPr="00661D5F" w:rsidRDefault="003F489D" w:rsidP="003F489D">
      <w:pPr>
        <w:spacing w:line="360" w:lineRule="auto"/>
        <w:rPr>
          <w:rFonts w:ascii="Arial" w:eastAsia="+mn-ea" w:hAnsi="Arial" w:cs="Arial"/>
          <w:b/>
          <w:bCs/>
          <w:color w:val="000000"/>
          <w:kern w:val="24"/>
          <w:sz w:val="24"/>
          <w:szCs w:val="24"/>
          <w:u w:val="single"/>
          <w:lang w:eastAsia="en-GB"/>
        </w:rPr>
      </w:pPr>
      <w:r w:rsidRPr="00661D5F">
        <w:rPr>
          <w:rFonts w:ascii="Arial" w:hAnsi="Arial" w:cs="Arial"/>
          <w:b/>
          <w:bCs/>
          <w:sz w:val="24"/>
          <w:szCs w:val="24"/>
          <w:u w:val="single"/>
        </w:rPr>
        <w:t>Additional Information</w:t>
      </w:r>
      <w:r w:rsidRPr="00661D5F">
        <w:rPr>
          <w:rFonts w:ascii="Arial" w:eastAsia="+mn-ea" w:hAnsi="Arial" w:cs="Arial"/>
          <w:b/>
          <w:bCs/>
          <w:color w:val="000000"/>
          <w:kern w:val="24"/>
          <w:sz w:val="24"/>
          <w:szCs w:val="24"/>
          <w:u w:val="single"/>
          <w:lang w:eastAsia="en-GB"/>
        </w:rPr>
        <w:t xml:space="preserve"> </w:t>
      </w:r>
    </w:p>
    <w:p w14:paraId="0F147DED" w14:textId="77777777" w:rsidR="003F489D" w:rsidRPr="00661D5F" w:rsidRDefault="003F489D" w:rsidP="003F489D">
      <w:pPr>
        <w:spacing w:line="360" w:lineRule="auto"/>
        <w:rPr>
          <w:rFonts w:ascii="Arial" w:hAnsi="Arial" w:cs="Arial"/>
          <w:sz w:val="24"/>
          <w:szCs w:val="24"/>
        </w:rPr>
      </w:pPr>
      <w:r w:rsidRPr="529EE3F5">
        <w:rPr>
          <w:rFonts w:ascii="Arial" w:hAnsi="Arial" w:cs="Arial"/>
          <w:sz w:val="24"/>
          <w:szCs w:val="24"/>
        </w:rPr>
        <w:t>The interactive e-learning course giving an introduction to the new ALN system is available on either of these links:</w:t>
      </w:r>
    </w:p>
    <w:p w14:paraId="202FA419" w14:textId="77777777" w:rsidR="003F489D" w:rsidRPr="00661D5F" w:rsidRDefault="000809AC" w:rsidP="003F489D">
      <w:pPr>
        <w:spacing w:line="360" w:lineRule="auto"/>
        <w:rPr>
          <w:rFonts w:ascii="Arial" w:hAnsi="Arial" w:cs="Arial"/>
          <w:sz w:val="24"/>
          <w:szCs w:val="24"/>
          <w:u w:val="single"/>
        </w:rPr>
      </w:pPr>
      <w:hyperlink r:id="rId7" w:history="1">
        <w:r w:rsidR="003F489D" w:rsidRPr="00661D5F">
          <w:rPr>
            <w:rStyle w:val="Hyperlink"/>
            <w:rFonts w:ascii="Arial" w:hAnsi="Arial" w:cs="Arial"/>
            <w:sz w:val="24"/>
            <w:szCs w:val="24"/>
          </w:rPr>
          <w:t>https://hwb.</w:t>
        </w:r>
        <w:r w:rsidR="003F489D" w:rsidRPr="00661D5F">
          <w:rPr>
            <w:rStyle w:val="Hyperlink"/>
            <w:rFonts w:ascii="Arial" w:hAnsi="Arial" w:cs="Arial"/>
            <w:sz w:val="24"/>
            <w:szCs w:val="24"/>
          </w:rPr>
          <w:t>g</w:t>
        </w:r>
        <w:r w:rsidR="003F489D" w:rsidRPr="00661D5F">
          <w:rPr>
            <w:rStyle w:val="Hyperlink"/>
            <w:rFonts w:ascii="Arial" w:hAnsi="Arial" w:cs="Arial"/>
            <w:sz w:val="24"/>
            <w:szCs w:val="24"/>
          </w:rPr>
          <w:t>ov.wales/news/articles/20686965-8669-40ac-bdc5-599f4a4dfe8b</w:t>
        </w:r>
      </w:hyperlink>
    </w:p>
    <w:p w14:paraId="5EB712FF" w14:textId="77777777" w:rsidR="003F489D" w:rsidRPr="00661D5F" w:rsidRDefault="003F489D" w:rsidP="003F489D">
      <w:pPr>
        <w:spacing w:line="360" w:lineRule="auto"/>
        <w:rPr>
          <w:rFonts w:ascii="Arial" w:hAnsi="Arial" w:cs="Arial"/>
          <w:sz w:val="24"/>
          <w:szCs w:val="24"/>
          <w:u w:val="single"/>
        </w:rPr>
      </w:pPr>
      <w:r w:rsidRPr="529EE3F5">
        <w:rPr>
          <w:rFonts w:ascii="Arial" w:hAnsi="Arial" w:cs="Arial"/>
          <w:sz w:val="24"/>
          <w:szCs w:val="24"/>
        </w:rPr>
        <w:t xml:space="preserve"> </w:t>
      </w:r>
      <w:hyperlink r:id="rId8">
        <w:r w:rsidRPr="529EE3F5">
          <w:rPr>
            <w:rStyle w:val="Hyperlink"/>
            <w:rFonts w:ascii="Arial" w:hAnsi="Arial" w:cs="Arial"/>
            <w:sz w:val="24"/>
            <w:szCs w:val="24"/>
          </w:rPr>
          <w:t>https://hwb.gov.wales/repository/publishers/9fb2afc9-6408-4aa3-9474-3c745006535b/resource/c8033263-aaa0-42fc-9511-ab7d33bd8084/en</w:t>
        </w:r>
      </w:hyperlink>
    </w:p>
    <w:p w14:paraId="30609827" w14:textId="77777777" w:rsidR="003F489D" w:rsidRPr="00411568" w:rsidRDefault="003F489D" w:rsidP="003F489D">
      <w:pPr>
        <w:spacing w:before="200" w:line="360" w:lineRule="auto"/>
        <w:rPr>
          <w:rFonts w:ascii="Arial" w:eastAsia="+mn-ea" w:hAnsi="Arial" w:cs="Arial"/>
          <w:bCs/>
          <w:color w:val="000000"/>
          <w:kern w:val="24"/>
          <w:sz w:val="24"/>
          <w:szCs w:val="24"/>
          <w:lang w:eastAsia="en-GB"/>
        </w:rPr>
      </w:pPr>
      <w:r w:rsidRPr="00411568">
        <w:rPr>
          <w:rFonts w:ascii="Arial" w:eastAsia="+mn-ea" w:hAnsi="Arial" w:cs="Arial"/>
          <w:bCs/>
          <w:color w:val="000000"/>
          <w:kern w:val="24"/>
          <w:sz w:val="24"/>
          <w:szCs w:val="24"/>
          <w:lang w:eastAsia="en-GB"/>
        </w:rPr>
        <w:t xml:space="preserve">Swansea LA has appointed a team of ALN Caseworkers to support families of children with Additional Learning Needs. Please contact your school </w:t>
      </w:r>
      <w:proofErr w:type="spellStart"/>
      <w:r w:rsidRPr="00411568">
        <w:rPr>
          <w:rFonts w:ascii="Arial" w:eastAsia="+mn-ea" w:hAnsi="Arial" w:cs="Arial"/>
          <w:bCs/>
          <w:color w:val="000000"/>
          <w:kern w:val="24"/>
          <w:sz w:val="24"/>
          <w:szCs w:val="24"/>
          <w:lang w:eastAsia="en-GB"/>
        </w:rPr>
        <w:t>ALNCo</w:t>
      </w:r>
      <w:proofErr w:type="spellEnd"/>
      <w:r w:rsidRPr="00411568">
        <w:rPr>
          <w:rFonts w:ascii="Arial" w:eastAsia="+mn-ea" w:hAnsi="Arial" w:cs="Arial"/>
          <w:bCs/>
          <w:color w:val="000000"/>
          <w:kern w:val="24"/>
          <w:sz w:val="24"/>
          <w:szCs w:val="24"/>
          <w:lang w:eastAsia="en-GB"/>
        </w:rPr>
        <w:t xml:space="preserve"> for more information.</w:t>
      </w:r>
    </w:p>
    <w:p w14:paraId="04B9F001" w14:textId="04299BDA" w:rsidR="003F489D" w:rsidRPr="00661D5F" w:rsidRDefault="003F489D" w:rsidP="003F489D">
      <w:pPr>
        <w:spacing w:before="200" w:line="360" w:lineRule="auto"/>
        <w:rPr>
          <w:rFonts w:ascii="Arial" w:eastAsia="Arial" w:hAnsi="Arial" w:cs="Arial"/>
          <w:color w:val="000000"/>
          <w:sz w:val="24"/>
          <w:szCs w:val="24"/>
        </w:rPr>
      </w:pPr>
      <w:r w:rsidRPr="36B27A48">
        <w:rPr>
          <w:rFonts w:ascii="Arial" w:eastAsia="Arial" w:hAnsi="Arial" w:cs="Arial"/>
          <w:color w:val="000000" w:themeColor="text1"/>
          <w:sz w:val="24"/>
          <w:szCs w:val="24"/>
        </w:rPr>
        <w:t xml:space="preserve">Leaflets explaining the changes in more detail </w:t>
      </w:r>
      <w:proofErr w:type="gramStart"/>
      <w:r>
        <w:rPr>
          <w:rFonts w:ascii="Arial" w:eastAsia="Arial" w:hAnsi="Arial" w:cs="Arial"/>
          <w:color w:val="000000" w:themeColor="text1"/>
          <w:sz w:val="24"/>
          <w:szCs w:val="24"/>
        </w:rPr>
        <w:t xml:space="preserve">can be </w:t>
      </w:r>
      <w:r w:rsidR="003F3492">
        <w:rPr>
          <w:rFonts w:ascii="Arial" w:eastAsia="Arial" w:hAnsi="Arial" w:cs="Arial"/>
          <w:color w:val="000000" w:themeColor="text1"/>
          <w:sz w:val="24"/>
          <w:szCs w:val="24"/>
        </w:rPr>
        <w:t>accessed</w:t>
      </w:r>
      <w:proofErr w:type="gramEnd"/>
      <w:r w:rsidR="003F3492">
        <w:rPr>
          <w:rFonts w:ascii="Arial" w:eastAsia="Arial" w:hAnsi="Arial" w:cs="Arial"/>
          <w:color w:val="000000" w:themeColor="text1"/>
          <w:sz w:val="24"/>
          <w:szCs w:val="24"/>
        </w:rPr>
        <w:t xml:space="preserve"> on the school website by clicking the following link: </w:t>
      </w:r>
      <w:hyperlink r:id="rId9" w:history="1">
        <w:r w:rsidR="003F3492" w:rsidRPr="0091650D">
          <w:rPr>
            <w:rStyle w:val="Hyperlink"/>
            <w:rFonts w:ascii="Arial" w:eastAsia="Arial" w:hAnsi="Arial" w:cs="Arial"/>
            <w:sz w:val="24"/>
            <w:szCs w:val="24"/>
          </w:rPr>
          <w:t>https://www.pennardprimary.co.uk/additional-learning-needs/</w:t>
        </w:r>
      </w:hyperlink>
      <w:r w:rsidR="003F3492">
        <w:rPr>
          <w:rFonts w:ascii="Arial" w:eastAsia="Arial" w:hAnsi="Arial" w:cs="Arial"/>
          <w:color w:val="000000" w:themeColor="text1"/>
          <w:sz w:val="24"/>
          <w:szCs w:val="24"/>
        </w:rPr>
        <w:t xml:space="preserve"> </w:t>
      </w:r>
    </w:p>
    <w:p w14:paraId="6C39160D" w14:textId="77777777" w:rsidR="003F489D" w:rsidRDefault="003F489D" w:rsidP="003F489D">
      <w:pPr>
        <w:spacing w:line="360" w:lineRule="auto"/>
        <w:rPr>
          <w:rFonts w:ascii="Arial" w:hAnsi="Arial" w:cs="Arial"/>
          <w:sz w:val="24"/>
          <w:szCs w:val="24"/>
        </w:rPr>
      </w:pPr>
      <w:r w:rsidRPr="00661D5F">
        <w:rPr>
          <w:rFonts w:ascii="Arial" w:hAnsi="Arial" w:cs="Arial"/>
          <w:sz w:val="24"/>
          <w:szCs w:val="24"/>
        </w:rPr>
        <w:lastRenderedPageBreak/>
        <w:t>If you would like any additional information or advice, please</w:t>
      </w:r>
      <w:r w:rsidRPr="00411568">
        <w:rPr>
          <w:rFonts w:ascii="Arial" w:hAnsi="Arial" w:cs="Arial"/>
          <w:sz w:val="24"/>
          <w:szCs w:val="24"/>
        </w:rPr>
        <w:t xml:space="preserve"> visit the Swansea Local Authority website at </w:t>
      </w:r>
      <w:hyperlink r:id="rId10" w:history="1">
        <w:r w:rsidRPr="00E875D4">
          <w:rPr>
            <w:rStyle w:val="Hyperlink"/>
            <w:rFonts w:ascii="Arial" w:hAnsi="Arial" w:cs="Arial"/>
            <w:sz w:val="24"/>
            <w:szCs w:val="24"/>
          </w:rPr>
          <w:t>www.swansea.gov.uk/aln</w:t>
        </w:r>
      </w:hyperlink>
      <w:r>
        <w:rPr>
          <w:rFonts w:ascii="Arial" w:hAnsi="Arial" w:cs="Arial"/>
          <w:sz w:val="24"/>
          <w:szCs w:val="24"/>
        </w:rPr>
        <w:t xml:space="preserve"> </w:t>
      </w:r>
    </w:p>
    <w:p w14:paraId="1B7B1A87" w14:textId="77777777" w:rsidR="003F3492" w:rsidRPr="00661D5F" w:rsidRDefault="003F489D" w:rsidP="003F3492">
      <w:pPr>
        <w:spacing w:before="200" w:line="360" w:lineRule="auto"/>
        <w:rPr>
          <w:rFonts w:ascii="Arial" w:eastAsia="Arial" w:hAnsi="Arial" w:cs="Arial"/>
          <w:color w:val="000000"/>
          <w:sz w:val="24"/>
          <w:szCs w:val="24"/>
        </w:rPr>
      </w:pPr>
      <w:r w:rsidRPr="00411C4A">
        <w:rPr>
          <w:rFonts w:ascii="Arial" w:eastAsia="+mn-ea" w:hAnsi="Arial" w:cs="Arial"/>
          <w:color w:val="000000"/>
          <w:kern w:val="24"/>
          <w:sz w:val="24"/>
          <w:szCs w:val="24"/>
          <w:lang w:eastAsia="en-GB"/>
        </w:rPr>
        <w:t>Our school has its ow</w:t>
      </w:r>
      <w:r>
        <w:rPr>
          <w:rFonts w:ascii="Arial" w:eastAsia="+mn-ea" w:hAnsi="Arial" w:cs="Arial"/>
          <w:color w:val="000000"/>
          <w:kern w:val="24"/>
          <w:sz w:val="24"/>
          <w:szCs w:val="24"/>
          <w:lang w:eastAsia="en-GB"/>
        </w:rPr>
        <w:t xml:space="preserve">n information on our </w:t>
      </w:r>
      <w:proofErr w:type="gramStart"/>
      <w:r>
        <w:rPr>
          <w:rFonts w:ascii="Arial" w:eastAsia="+mn-ea" w:hAnsi="Arial" w:cs="Arial"/>
          <w:color w:val="000000"/>
          <w:kern w:val="24"/>
          <w:sz w:val="24"/>
          <w:szCs w:val="24"/>
          <w:lang w:eastAsia="en-GB"/>
        </w:rPr>
        <w:t>web-site</w:t>
      </w:r>
      <w:proofErr w:type="gramEnd"/>
      <w:r>
        <w:rPr>
          <w:rFonts w:ascii="Arial" w:eastAsia="+mn-ea" w:hAnsi="Arial" w:cs="Arial"/>
          <w:color w:val="000000"/>
          <w:kern w:val="24"/>
          <w:sz w:val="24"/>
          <w:szCs w:val="24"/>
          <w:lang w:eastAsia="en-GB"/>
        </w:rPr>
        <w:t xml:space="preserve"> at </w:t>
      </w:r>
      <w:hyperlink r:id="rId11" w:history="1">
        <w:r w:rsidR="003F3492" w:rsidRPr="0091650D">
          <w:rPr>
            <w:rStyle w:val="Hyperlink"/>
            <w:rFonts w:ascii="Arial" w:eastAsia="Arial" w:hAnsi="Arial" w:cs="Arial"/>
            <w:sz w:val="24"/>
            <w:szCs w:val="24"/>
          </w:rPr>
          <w:t>https://www.pennardprimary.co.uk/additional-learning-needs/</w:t>
        </w:r>
      </w:hyperlink>
      <w:r w:rsidR="003F3492">
        <w:rPr>
          <w:rFonts w:ascii="Arial" w:eastAsia="Arial" w:hAnsi="Arial" w:cs="Arial"/>
          <w:color w:val="000000" w:themeColor="text1"/>
          <w:sz w:val="24"/>
          <w:szCs w:val="24"/>
        </w:rPr>
        <w:t xml:space="preserve"> </w:t>
      </w:r>
    </w:p>
    <w:p w14:paraId="4CC955B8" w14:textId="2CA044C6" w:rsidR="003F489D" w:rsidRDefault="003F489D" w:rsidP="003F3492">
      <w:pPr>
        <w:spacing w:before="200" w:line="360" w:lineRule="auto"/>
        <w:rPr>
          <w:rFonts w:ascii="Arial" w:hAnsi="Arial" w:cs="Arial"/>
          <w:sz w:val="24"/>
          <w:szCs w:val="24"/>
        </w:rPr>
      </w:pPr>
      <w:r w:rsidRPr="00661D5F">
        <w:rPr>
          <w:rFonts w:ascii="Arial" w:hAnsi="Arial" w:cs="Arial"/>
          <w:sz w:val="24"/>
          <w:szCs w:val="24"/>
        </w:rPr>
        <w:t xml:space="preserve">Yours faithfully, </w:t>
      </w:r>
    </w:p>
    <w:p w14:paraId="0B4ADE50" w14:textId="19A1C4A4" w:rsidR="003F489D" w:rsidRDefault="003F3492" w:rsidP="003F489D">
      <w:pPr>
        <w:spacing w:line="360" w:lineRule="auto"/>
        <w:rPr>
          <w:rFonts w:ascii="Arial" w:hAnsi="Arial" w:cs="Arial"/>
          <w:sz w:val="24"/>
          <w:szCs w:val="24"/>
        </w:rPr>
      </w:pPr>
      <w:proofErr w:type="spellStart"/>
      <w:r>
        <w:rPr>
          <w:rFonts w:ascii="Arial" w:hAnsi="Arial" w:cs="Arial"/>
          <w:sz w:val="24"/>
          <w:szCs w:val="24"/>
        </w:rPr>
        <w:t>Kerina</w:t>
      </w:r>
      <w:proofErr w:type="spellEnd"/>
      <w:r>
        <w:rPr>
          <w:rFonts w:ascii="Arial" w:hAnsi="Arial" w:cs="Arial"/>
          <w:sz w:val="24"/>
          <w:szCs w:val="24"/>
        </w:rPr>
        <w:t xml:space="preserve"> Hanson</w:t>
      </w:r>
      <w:r w:rsidR="003F489D">
        <w:rPr>
          <w:rFonts w:ascii="Arial" w:hAnsi="Arial" w:cs="Arial"/>
          <w:sz w:val="24"/>
          <w:szCs w:val="24"/>
        </w:rPr>
        <w:t xml:space="preserve"> </w:t>
      </w:r>
      <w:r>
        <w:rPr>
          <w:rFonts w:ascii="Arial" w:hAnsi="Arial" w:cs="Arial"/>
          <w:sz w:val="24"/>
          <w:szCs w:val="24"/>
        </w:rPr>
        <w:t>(</w:t>
      </w:r>
      <w:proofErr w:type="spellStart"/>
      <w:r w:rsidR="003F489D">
        <w:rPr>
          <w:rFonts w:ascii="Arial" w:hAnsi="Arial" w:cs="Arial"/>
          <w:sz w:val="24"/>
          <w:szCs w:val="24"/>
        </w:rPr>
        <w:t>Headteacher</w:t>
      </w:r>
      <w:proofErr w:type="spellEnd"/>
      <w:r>
        <w:rPr>
          <w:rFonts w:ascii="Arial" w:hAnsi="Arial" w:cs="Arial"/>
          <w:sz w:val="24"/>
          <w:szCs w:val="24"/>
        </w:rPr>
        <w:t>)</w:t>
      </w:r>
    </w:p>
    <w:p w14:paraId="257E183C" w14:textId="166C92B6" w:rsidR="003F489D" w:rsidRDefault="003F3492" w:rsidP="003F489D">
      <w:pPr>
        <w:spacing w:line="360" w:lineRule="auto"/>
        <w:rPr>
          <w:rFonts w:ascii="Arial" w:hAnsi="Arial" w:cs="Arial"/>
          <w:sz w:val="24"/>
          <w:szCs w:val="24"/>
        </w:rPr>
      </w:pPr>
      <w:r>
        <w:rPr>
          <w:rFonts w:ascii="Arial" w:hAnsi="Arial" w:cs="Arial"/>
          <w:sz w:val="24"/>
          <w:szCs w:val="24"/>
        </w:rPr>
        <w:t>Mrs C. Dardecker</w:t>
      </w:r>
      <w:r w:rsidR="003F489D">
        <w:rPr>
          <w:rFonts w:ascii="Arial" w:hAnsi="Arial" w:cs="Arial"/>
          <w:sz w:val="24"/>
          <w:szCs w:val="24"/>
        </w:rPr>
        <w:t xml:space="preserve"> </w:t>
      </w:r>
      <w:r>
        <w:rPr>
          <w:rFonts w:ascii="Arial" w:hAnsi="Arial" w:cs="Arial"/>
          <w:sz w:val="24"/>
          <w:szCs w:val="24"/>
        </w:rPr>
        <w:t>(</w:t>
      </w:r>
      <w:r w:rsidR="003F489D">
        <w:rPr>
          <w:rFonts w:ascii="Arial" w:hAnsi="Arial" w:cs="Arial"/>
          <w:sz w:val="24"/>
          <w:szCs w:val="24"/>
        </w:rPr>
        <w:t>ALNCO</w:t>
      </w:r>
      <w:r>
        <w:rPr>
          <w:rFonts w:ascii="Arial" w:hAnsi="Arial" w:cs="Arial"/>
          <w:sz w:val="24"/>
          <w:szCs w:val="24"/>
        </w:rPr>
        <w:t>)</w:t>
      </w:r>
      <w:r w:rsidR="00CE284F">
        <w:rPr>
          <w:rFonts w:ascii="Arial" w:hAnsi="Arial" w:cs="Arial"/>
          <w:sz w:val="24"/>
          <w:szCs w:val="24"/>
        </w:rPr>
        <w:t>.</w:t>
      </w:r>
    </w:p>
    <w:p w14:paraId="1E726081" w14:textId="77777777" w:rsidR="003F489D" w:rsidRDefault="003F489D" w:rsidP="003F489D">
      <w:pPr>
        <w:spacing w:line="360" w:lineRule="auto"/>
        <w:rPr>
          <w:rFonts w:ascii="Arial" w:hAnsi="Arial" w:cs="Arial"/>
          <w:sz w:val="24"/>
          <w:szCs w:val="24"/>
        </w:rPr>
      </w:pPr>
    </w:p>
    <w:p w14:paraId="698413AC" w14:textId="77777777" w:rsidR="00CB0126" w:rsidRPr="00CB0126" w:rsidRDefault="00CB0126" w:rsidP="00CB0126">
      <w:pPr>
        <w:rPr>
          <w:rFonts w:asciiTheme="minorHAnsi" w:hAnsiTheme="minorHAnsi" w:cstheme="minorHAnsi"/>
        </w:rPr>
      </w:pPr>
    </w:p>
    <w:p w14:paraId="3D50392B" w14:textId="77777777" w:rsidR="00CB0126" w:rsidRPr="00CB0126" w:rsidRDefault="00CB0126" w:rsidP="00CB0126">
      <w:pPr>
        <w:rPr>
          <w:rFonts w:asciiTheme="minorHAnsi" w:hAnsiTheme="minorHAnsi" w:cstheme="minorHAnsi"/>
        </w:rPr>
      </w:pPr>
    </w:p>
    <w:p w14:paraId="3160570B" w14:textId="77777777" w:rsidR="00CB0126" w:rsidRPr="00CB0126" w:rsidRDefault="00CB0126" w:rsidP="00CB0126">
      <w:pPr>
        <w:rPr>
          <w:rFonts w:asciiTheme="minorHAnsi" w:hAnsiTheme="minorHAnsi" w:cstheme="minorHAnsi"/>
        </w:rPr>
      </w:pPr>
    </w:p>
    <w:p w14:paraId="6252EA9F" w14:textId="77777777" w:rsidR="00CB0126" w:rsidRPr="00CB0126" w:rsidRDefault="00CB0126" w:rsidP="00CB0126">
      <w:pPr>
        <w:rPr>
          <w:rFonts w:asciiTheme="minorHAnsi" w:hAnsiTheme="minorHAnsi" w:cstheme="minorHAnsi"/>
        </w:rPr>
      </w:pPr>
    </w:p>
    <w:p w14:paraId="6C7B9086" w14:textId="77777777" w:rsidR="00CB0126" w:rsidRPr="00CB0126" w:rsidRDefault="00CB0126" w:rsidP="00CB0126">
      <w:pPr>
        <w:rPr>
          <w:rFonts w:asciiTheme="minorHAnsi" w:hAnsiTheme="minorHAnsi" w:cstheme="minorHAnsi"/>
        </w:rPr>
      </w:pPr>
    </w:p>
    <w:p w14:paraId="33B3188B" w14:textId="77777777" w:rsidR="00CB0126" w:rsidRPr="00CB0126" w:rsidRDefault="00CB0126" w:rsidP="00CB0126">
      <w:pPr>
        <w:rPr>
          <w:rFonts w:asciiTheme="minorHAnsi" w:hAnsiTheme="minorHAnsi" w:cstheme="minorHAnsi"/>
        </w:rPr>
      </w:pPr>
    </w:p>
    <w:p w14:paraId="79FD3941" w14:textId="78C14DAE" w:rsidR="00CB0126" w:rsidRDefault="00CB0126" w:rsidP="00CB0126">
      <w:pPr>
        <w:rPr>
          <w:rFonts w:asciiTheme="minorHAnsi" w:hAnsiTheme="minorHAnsi" w:cstheme="minorHAnsi"/>
        </w:rPr>
      </w:pPr>
    </w:p>
    <w:p w14:paraId="2ACE0D77" w14:textId="64A6351F" w:rsidR="00732B2B" w:rsidRDefault="00CB0126" w:rsidP="00CB0126">
      <w:pPr>
        <w:tabs>
          <w:tab w:val="left" w:pos="5970"/>
        </w:tabs>
        <w:rPr>
          <w:rFonts w:asciiTheme="minorHAnsi" w:hAnsiTheme="minorHAnsi" w:cstheme="minorHAnsi"/>
        </w:rPr>
      </w:pPr>
      <w:r>
        <w:rPr>
          <w:rFonts w:asciiTheme="minorHAnsi" w:hAnsiTheme="minorHAnsi" w:cstheme="minorHAnsi"/>
        </w:rPr>
        <w:tab/>
      </w:r>
    </w:p>
    <w:p w14:paraId="5750CAD1" w14:textId="51819BA0" w:rsidR="003F489D" w:rsidRDefault="003F489D" w:rsidP="00CB0126">
      <w:pPr>
        <w:tabs>
          <w:tab w:val="left" w:pos="5970"/>
        </w:tabs>
        <w:rPr>
          <w:rFonts w:asciiTheme="minorHAnsi" w:hAnsiTheme="minorHAnsi" w:cstheme="minorHAnsi"/>
        </w:rPr>
      </w:pPr>
    </w:p>
    <w:p w14:paraId="743C31F2" w14:textId="4455158A" w:rsidR="003F489D" w:rsidRDefault="003F489D" w:rsidP="00CB0126">
      <w:pPr>
        <w:tabs>
          <w:tab w:val="left" w:pos="5970"/>
        </w:tabs>
        <w:rPr>
          <w:rFonts w:asciiTheme="minorHAnsi" w:hAnsiTheme="minorHAnsi" w:cstheme="minorHAnsi"/>
        </w:rPr>
      </w:pPr>
    </w:p>
    <w:p w14:paraId="0F281618" w14:textId="0FE44AB9" w:rsidR="003F489D" w:rsidRDefault="003F489D" w:rsidP="00CB0126">
      <w:pPr>
        <w:tabs>
          <w:tab w:val="left" w:pos="5970"/>
        </w:tabs>
        <w:rPr>
          <w:rFonts w:asciiTheme="minorHAnsi" w:hAnsiTheme="minorHAnsi" w:cstheme="minorHAnsi"/>
        </w:rPr>
      </w:pPr>
    </w:p>
    <w:p w14:paraId="441350EE" w14:textId="289CE227" w:rsidR="003F489D" w:rsidRDefault="003F489D" w:rsidP="00CB0126">
      <w:pPr>
        <w:tabs>
          <w:tab w:val="left" w:pos="5970"/>
        </w:tabs>
        <w:rPr>
          <w:rFonts w:asciiTheme="minorHAnsi" w:hAnsiTheme="minorHAnsi" w:cstheme="minorHAnsi"/>
        </w:rPr>
      </w:pPr>
    </w:p>
    <w:p w14:paraId="15E5F000" w14:textId="1CAB404D" w:rsidR="003F489D" w:rsidRDefault="003F489D" w:rsidP="00CB0126">
      <w:pPr>
        <w:tabs>
          <w:tab w:val="left" w:pos="5970"/>
        </w:tabs>
        <w:rPr>
          <w:rFonts w:asciiTheme="minorHAnsi" w:hAnsiTheme="minorHAnsi" w:cstheme="minorHAnsi"/>
        </w:rPr>
      </w:pPr>
    </w:p>
    <w:p w14:paraId="54F931A3" w14:textId="49695810" w:rsidR="003F489D" w:rsidRDefault="003F489D" w:rsidP="00CB0126">
      <w:pPr>
        <w:tabs>
          <w:tab w:val="left" w:pos="5970"/>
        </w:tabs>
        <w:rPr>
          <w:rFonts w:asciiTheme="minorHAnsi" w:hAnsiTheme="minorHAnsi" w:cstheme="minorHAnsi"/>
        </w:rPr>
      </w:pPr>
    </w:p>
    <w:p w14:paraId="62924EFB" w14:textId="270E090C" w:rsidR="003F3492" w:rsidRDefault="003F3492" w:rsidP="003F3492">
      <w:pPr>
        <w:tabs>
          <w:tab w:val="center" w:pos="4513"/>
          <w:tab w:val="right" w:pos="9026"/>
        </w:tabs>
        <w:jc w:val="center"/>
        <w:rPr>
          <w:rFonts w:ascii="Lucida Handwriting" w:hAnsi="Lucida Handwriting" w:cs="Arial"/>
          <w:b/>
          <w:color w:val="0070C0"/>
        </w:rPr>
      </w:pPr>
    </w:p>
    <w:p w14:paraId="54D25C1C" w14:textId="1DD3E29D" w:rsidR="003F3492" w:rsidRDefault="003F3492" w:rsidP="003F3492">
      <w:pPr>
        <w:tabs>
          <w:tab w:val="center" w:pos="4513"/>
          <w:tab w:val="right" w:pos="9026"/>
        </w:tabs>
        <w:jc w:val="center"/>
        <w:rPr>
          <w:rFonts w:ascii="Lucida Handwriting" w:hAnsi="Lucida Handwriting" w:cs="Arial"/>
          <w:b/>
          <w:color w:val="0070C0"/>
        </w:rPr>
      </w:pPr>
    </w:p>
    <w:p w14:paraId="04089229" w14:textId="259CB408" w:rsidR="003F3492" w:rsidRDefault="003F3492" w:rsidP="003F3492">
      <w:pPr>
        <w:tabs>
          <w:tab w:val="center" w:pos="4513"/>
          <w:tab w:val="right" w:pos="9026"/>
        </w:tabs>
        <w:jc w:val="center"/>
        <w:rPr>
          <w:rFonts w:ascii="Lucida Handwriting" w:hAnsi="Lucida Handwriting" w:cs="Arial"/>
          <w:b/>
          <w:color w:val="0070C0"/>
        </w:rPr>
      </w:pPr>
      <w:r>
        <w:rPr>
          <w:noProof/>
          <w:lang w:eastAsia="en-GB"/>
        </w:rPr>
        <mc:AlternateContent>
          <mc:Choice Requires="wpg">
            <w:drawing>
              <wp:anchor distT="0" distB="0" distL="114300" distR="114300" simplePos="0" relativeHeight="251659264" behindDoc="0" locked="0" layoutInCell="1" allowOverlap="1" wp14:anchorId="530B0B45" wp14:editId="07B363C9">
                <wp:simplePos x="0" y="0"/>
                <wp:positionH relativeFrom="margin">
                  <wp:align>center</wp:align>
                </wp:positionH>
                <wp:positionV relativeFrom="paragraph">
                  <wp:posOffset>317500</wp:posOffset>
                </wp:positionV>
                <wp:extent cx="6881341" cy="963724"/>
                <wp:effectExtent l="0" t="0" r="0" b="8255"/>
                <wp:wrapNone/>
                <wp:docPr id="1" name="Group 1"/>
                <wp:cNvGraphicFramePr/>
                <a:graphic xmlns:a="http://schemas.openxmlformats.org/drawingml/2006/main">
                  <a:graphicData uri="http://schemas.microsoft.com/office/word/2010/wordprocessingGroup">
                    <wpg:wgp>
                      <wpg:cNvGrpSpPr/>
                      <wpg:grpSpPr>
                        <a:xfrm>
                          <a:off x="0" y="0"/>
                          <a:ext cx="6881341" cy="963724"/>
                          <a:chOff x="0" y="0"/>
                          <a:chExt cx="6881341" cy="963724"/>
                        </a:xfrm>
                      </wpg:grpSpPr>
                      <pic:pic xmlns:pic="http://schemas.openxmlformats.org/drawingml/2006/picture">
                        <pic:nvPicPr>
                          <pic:cNvPr id="2" name="Picture 4" descr="Raccoon "/>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3303373" y="0"/>
                            <a:ext cx="861695" cy="929640"/>
                          </a:xfrm>
                          <a:prstGeom prst="rect">
                            <a:avLst/>
                          </a:prstGeom>
                          <a:noFill/>
                        </pic:spPr>
                      </pic:pic>
                      <pic:pic xmlns:pic="http://schemas.openxmlformats.org/drawingml/2006/picture">
                        <pic:nvPicPr>
                          <pic:cNvPr id="3" name="Picture 36" descr="See the source image"/>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771135" y="90616"/>
                            <a:ext cx="833755" cy="804545"/>
                          </a:xfrm>
                          <a:prstGeom prst="rect">
                            <a:avLst/>
                          </a:prstGeom>
                          <a:noFill/>
                        </pic:spPr>
                      </pic:pic>
                      <pic:pic xmlns:pic="http://schemas.openxmlformats.org/drawingml/2006/picture">
                        <pic:nvPicPr>
                          <pic:cNvPr id="4" name="Picture 4" descr="A close up of a logo&#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5560541" y="57665"/>
                            <a:ext cx="1320800" cy="774700"/>
                          </a:xfrm>
                          <a:prstGeom prst="rect">
                            <a:avLst/>
                          </a:prstGeom>
                        </pic:spPr>
                      </pic:pic>
                      <pic:pic xmlns:pic="http://schemas.openxmlformats.org/drawingml/2006/picture">
                        <pic:nvPicPr>
                          <pic:cNvPr id="5" name="Picture 5" descr="Cynllun Ysgolion Iach Gwynedd - Gwynedd Healthy Schools Scheme"/>
                          <pic:cNvPicPr>
                            <a:picLocks noChangeAspect="1"/>
                          </pic:cNvPicPr>
                        </pic:nvPicPr>
                        <pic:blipFill rotWithShape="1">
                          <a:blip r:embed="rId15" cstate="print">
                            <a:extLst>
                              <a:ext uri="{28A0092B-C50C-407E-A947-70E740481C1C}">
                                <a14:useLocalDpi xmlns:a14="http://schemas.microsoft.com/office/drawing/2010/main" val="0"/>
                              </a:ext>
                            </a:extLst>
                          </a:blip>
                          <a:srcRect l="18747" r="15308"/>
                          <a:stretch/>
                        </pic:blipFill>
                        <pic:spPr bwMode="auto">
                          <a:xfrm>
                            <a:off x="0" y="90616"/>
                            <a:ext cx="1198880" cy="83566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Picture 6" descr="Rights Respecting Schools | Uplawmoor Primary"/>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496065" y="57665"/>
                            <a:ext cx="837565" cy="870585"/>
                          </a:xfrm>
                          <a:prstGeom prst="rect">
                            <a:avLst/>
                          </a:prstGeom>
                          <a:noFill/>
                          <a:ln>
                            <a:noFill/>
                          </a:ln>
                        </pic:spPr>
                      </pic:pic>
                      <pic:pic xmlns:pic="http://schemas.openxmlformats.org/drawingml/2006/picture">
                        <pic:nvPicPr>
                          <pic:cNvPr id="7" name="Picture 7" descr="A picture containing clock, drawing&#10;&#10;Description automatically generated"/>
                          <pic:cNvPicPr>
                            <a:picLocks noChangeAspect="1"/>
                          </pic:cNvPicPr>
                        </pic:nvPicPr>
                        <pic:blipFill rotWithShape="1">
                          <a:blip r:embed="rId17">
                            <a:extLst>
                              <a:ext uri="{28A0092B-C50C-407E-A947-70E740481C1C}">
                                <a14:useLocalDpi xmlns:a14="http://schemas.microsoft.com/office/drawing/2010/main" val="0"/>
                              </a:ext>
                            </a:extLst>
                          </a:blip>
                          <a:srcRect t="12259" b="8722"/>
                          <a:stretch/>
                        </pic:blipFill>
                        <pic:spPr bwMode="auto">
                          <a:xfrm>
                            <a:off x="1120346" y="98854"/>
                            <a:ext cx="776605" cy="8648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 name="Picture 12" descr="A picture containing diagram&#10;&#10;Description automatically generated"/>
                          <pic:cNvPicPr>
                            <a:picLocks noChangeAspect="1"/>
                          </pic:cNvPicPr>
                        </pic:nvPicPr>
                        <pic:blipFill rotWithShape="1">
                          <a:blip r:embed="rId18" cstate="print">
                            <a:extLst>
                              <a:ext uri="{28A0092B-C50C-407E-A947-70E740481C1C}">
                                <a14:useLocalDpi xmlns:a14="http://schemas.microsoft.com/office/drawing/2010/main" val="0"/>
                              </a:ext>
                            </a:extLst>
                          </a:blip>
                          <a:srcRect l="2524" r="8277"/>
                          <a:stretch/>
                        </pic:blipFill>
                        <pic:spPr bwMode="auto">
                          <a:xfrm>
                            <a:off x="4810897" y="24713"/>
                            <a:ext cx="715645" cy="8775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 name="Picture 19" descr="A picture containing icon&#10;&#10;Description automatically generated"/>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4127157" y="24713"/>
                            <a:ext cx="690880" cy="934720"/>
                          </a:xfrm>
                          <a:prstGeom prst="rect">
                            <a:avLst/>
                          </a:prstGeom>
                        </pic:spPr>
                      </pic:pic>
                    </wpg:wgp>
                  </a:graphicData>
                </a:graphic>
              </wp:anchor>
            </w:drawing>
          </mc:Choice>
          <mc:Fallback>
            <w:pict>
              <v:group w14:anchorId="18BFD499" id="Group 1" o:spid="_x0000_s1026" style="position:absolute;margin-left:0;margin-top:25pt;width:541.85pt;height:75.9pt;z-index:251659264;mso-position-horizontal:center;mso-position-horizontal-relative:margin" coordsize="68813,9637" o:gfxdata="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sqEX/KqdE/y6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xqkr/SrVh/1K4aP8wqkv/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tqEb/Pa9W/+f14//p9eb/Oq5U/y2oRv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tqEf/JaZD/y+qTP/k8+H/9vrx/0SyXv8pp0b/&#10;JaVC/yemRf8vqUj/L6lJ/yimRP8lpUL/LahH/y+pSP8np0X/KqdE/y+pSP8tqEb/LqhH/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ahH/yamQv8op0X/KKdE/yinRP8vqUn/L6lI/y6pSP8uqUf/L6lI/y+pSP8mpkT/K6hH/zCqSv8r&#10;qEX/NK1S/2bCfv9ZvXP/zerQ/////P9Nt2f/R7Ri/6Pbsf98yo3/KqhG/yuoR/9uxIH/jdKe/0Cx&#10;WP8sqUj/X793/1C3Z/8rqEf/P7BX/zOrTv8pp0X/KadE/ySlQf8opkP/Lq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K6hG&#10;/z6xW//Q69P///////L57//w+e//jdGb/yKkP/9RuWv/0ezV/7Dfuf8pqEj/MatP/+n25//e8dz/&#10;I6ZG/5fUov//////uOPA/1i8cv/N68///////3TGhf8dozz/o9mt//////9cvXT/ULlr/////f+f&#10;2Kv/IqQ//0WyXP/y+e///P35/7bhvv/J6c7//////+347P/z+ez////////+/P9txIH/KKZD/y+p&#10;SP8rqEn/MapN/zCqTP8mpkP/KqhG/y+pSP8rp0X/S7Zm/8npzf+Q0p3/LKhG/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inRv+y4Lv//////6Tarv86r1f/OK5X/yypS/8k&#10;pUH/L6tP/8vqzv//////ZsJ9/zKsUf/x+e3/veTD/yOlQ//J6Mv//////2C+dv8WoDn/l9Sk////&#10;//+GzpX/IaM8/1e7bv/+/vz/mtan/4XNlv////3/Wr1z/yOlQP9Yu27////8/8/r0f8epEH/Yr95&#10;///////Y79z/RbVi/5rWpv//////pNqu/yWlQf8op0T/kdKe/+Pz5P/e8d7/ptuy/0OzX/8qqEb/&#10;KKdD/1u9dP////v/0ezQ/y6pSf8op0P/LKhG/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6pR/8pp0T/KKdE/y2oR/8tqUj/&#10;KqdG/y6qTP+l2rH//////9nv2P8zrE//LqhH/y+pSP8vqUj/L6lI/y+pSP8vqUj/L6lI/y+pSP8v&#10;qUj/L6lJ/yamQ/9EtGH/0OzU////////////9vv0/4jPmP8qqEj/KqdG/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qp0X/K6lL/5HToP/7/fj////////////F6M3/P7Fc/yemRP8vqUj/L6lI&#10;/y+pSP8vqUj/L6lI/y+pSP8vqUj/L6lI/y+pSP8vqUj/KKdG/7vjwv//////fMqP/0i1Y//c8d//&#10;//////////////7/l9Si/yuo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qnRf8zq03/Wbxx/1m8c/80rVH/KKdE/y+pSP8tqEb/KKhI/4fPlv9bvHH/KqdF/y+p&#10;SP8vqUj/L6lI/y+pSP8vqUj/L6lI/y+pSP8vqUj/L6lI/yWmQv9Wu27/4vPj////////////4/Ph&#10;/16+df8jpUP/LqlH/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6oR/8kpUT/&#10;Z8J9/+n26f///////////9vw3P9Ot2j/JqZD/y+pSP8vqUj/L6lI/y+pSP8vqUj/L6lI/y+pSP8v&#10;qUj/L6lI/yqnRv9avHP/veTD/z2yXv/c8Nz//////8zq0f+CzJP/v+XG//////9qw4D/J6ZD/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mnRP9gv3j/+vz3/+/47/9Mt2j/IKRA/1K5a//3+/b/&#10;5vTl/zWtUv8lpkP/O69W/0SzX/8tqUr/KadF/y+pSf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KqhI/1K4af86r1b/IKQ//3vJjP//////dseI/yemQv8vqUj/L6lI/yqnRP9SuWz////8/8Hm&#10;xf8qqEb/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qp0f/SrZm/5TUov+Q0qD/6fXo/+b0&#10;5f80rE//NaxR/+b05P/3+/P/RLNf/ymoR//O69H//v/8/1q8cv8pp0T/L6lI/y+pSP8lpUL/ltWj&#10;//////9gv3n/Urls//////+Z1af/H6M+/1u9cv/9/vn/7Pfq/2vDgv9sxIL/Q7Ng/yanRv9lwXz/&#10;U7tv/zyxXf/B5sb//////4LMk/8yrFD/7/jv//P69P86r1j/IaRB/7njwv//////ZMF7/zywWP/z&#10;+u7/7/jv/16+eP8xrFP/i9Ca/5TUoP8op0n/Oa5W/7vkwv+Ay5H/LqpL/yuoRv8rp0T/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q&#10;p0X/J6dF/y2oR/89r1X/e8mN/3HFhP8hpEL/bcSD///////A5sj/JqdG/y+pSP8vqUj/JqZC/3rJ&#10;i///////3/Lj/9rw2//t9+r//f77/+P04/8rqUv/ltSk//////+P0p//H6M//yqnRP8rp0X/LqpL&#10;/8vpzP/9/vr/asSC/3PGh///////r965/x2jP/+j2q3//////8Lmx/9nwn//1u7Y//////+74sD/&#10;JqZE/yinRv9fvnT/nteo/5nVo/9Xu2//KKdG/y2pSf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ahH/yemQf8pp0P/LKhI&#10;/z+xW/97yo7/ZMB6/ymnRf8vqUj/LalI/zCrT//Z79r////9/1S6bf8np0j/NK1U/9Pt1f/8/vn/&#10;RrRh/2PBev//////3fHe/023av9Yu2//SLRi/zWtU//u+O3/7/ju/2fCf/+64sH//////8Tny/8j&#10;pkP/QrNe/93x3f///////////8Lmx/+44r7/mNWk/yypSf8vqUf/KadD/yalQf8mpUH/KqdE/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f8sqEf/J6ZC/ymnRP8vqUj/L6lI/yyoR/89&#10;sVv/qNyy/6HZq/8uqkz/LqhH/yWmQ/+z37r//////3HFg/8kpkX/rt63//////////z//////7Hf&#10;uP8gpUT/otms////////////wubH/9Ls1v+24b3/KalK/yqnRf8/sFn/esqN/3LGhv8wq07/KKdF&#10;/yinRf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n/LKhJ/yWmRP8np0b/LalJ/y+pSP8sqEj/QrNe&#10;/2PAev9LtmT/KadF/yypTP9sxIH/m9ep/4nPl/9HtWL/KqhI/y+qTf9iv3f/X752/yyqS/80rE//&#10;MqtO/y6pSf8vqUj/LKhG/yamQv8mpkP/La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yoRf8opkP/LKhF/zCpSP8uqUf/KKZC/yalQf8m&#10;pkH/LKhF/y+pSP8uqUf/KaZD/ymnQ/8uqUf/LqhH/y6pR/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ahH/0q0YP9MtWH/LahH/y+pSP8vqUj/L6lI/y+pSP8v&#10;qUj/L6lI/y+pSP8vqUj/L6lI/y+pSP8vqUj/L6lI/y+pSP8vqUj/LKhG/0W0Yf+Iz5j/g82V/0az&#10;X/8qqEb/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2oR/9ZvHL/jtKd/3jIif82rlT/LKhG/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sqEX/LKhF/y+pSP8vqUj/L6lI/y+pSP8vqUj/L6lI/y+pSP8vqUj/L6lI/y+pSP8vqUj/L6lI&#10;/y+pSP8vqUj/L6lI/y+pSP8rqEb/JaZC/yWmQ/8rqEb/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KadF/yWlQf8npkL/LKhH/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Raccoon " style="position:absolute;left:33033;width:8617;height:9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">
                  <v:imagedata r:id="rId20" o:title="Raccoon "/>
                  <v:path arrowok="t"/>
                  <o:lock v:ext="edit" aspectratio="f"/>
                </v:shape>
                <v:shape id="Picture 36" o:spid="_x0000_s1028" type="#_x0000_t75" alt="See the source image" style="position:absolute;left:17711;top:906;width:8337;height:8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">
                  <v:imagedata r:id="rId21" o:title="See the source image"/>
                  <v:path arrowok="t"/>
                </v:shape>
                <v:shape id="Picture 4" o:spid="_x0000_s1029" type="#_x0000_t75" alt="A close up of a logo&#10;&#10;Description automatically generated" style="position:absolute;left:55605;top:576;width:13208;height:7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">
                  <v:imagedata r:id="rId22" o:title="A close up of a logo&#10;&#10;Description automatically generated"/>
                  <v:path arrowok="t"/>
                </v:shape>
                <v:shape id="Picture 5" o:spid="_x0000_s1030" type="#_x0000_t75" alt="Cynllun Ysgolion Iach Gwynedd - Gwynedd Healthy Schools Scheme" style="position:absolute;top:906;width:11988;height:8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">
                  <v:imagedata r:id="rId23" o:title="Cynllun Ysgolion Iach Gwynedd - Gwynedd Healthy Schools Scheme" cropleft="12286f" cropright="10032f"/>
                  <v:path arrowok="t"/>
                </v:shape>
                <v:shape id="Picture 6" o:spid="_x0000_s1031" type="#_x0000_t75" alt="Rights Respecting Schools | Uplawmoor Primary" style="position:absolute;left:24960;top:576;width:8376;height:8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">
                  <v:imagedata r:id="rId24" o:title="Rights Respecting Schools | Uplawmoor Primary"/>
                  <v:path arrowok="t"/>
                </v:shape>
                <v:shape id="Picture 7" o:spid="_x0000_s1032" type="#_x0000_t75" alt="A picture containing clock, drawing&#10;&#10;Description automatically generated" style="position:absolute;left:11203;top:988;width:7766;height:8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">
                  <v:imagedata r:id="rId25" o:title="A picture containing clock, drawing&#10;&#10;Description automatically generated" croptop="8034f" cropbottom="5716f"/>
                  <v:path arrowok="t"/>
                </v:shape>
                <v:shape id="Picture 12" o:spid="_x0000_s1033" type="#_x0000_t75" alt="A picture containing diagram&#10;&#10;Description automatically generated" style="position:absolute;left:48108;top:247;width:7157;height:87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">
                  <v:imagedata r:id="rId26" o:title="A picture containing diagram&#10;&#10;Description automatically generated" cropleft="1654f" cropright="5424f"/>
                  <v:path arrowok="t"/>
                </v:shape>
                <v:shape id="Picture 19" o:spid="_x0000_s1034" type="#_x0000_t75" alt="A picture containing icon&#10;&#10;Description automatically generated" style="position:absolute;left:41271;top:247;width:6909;height:9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">
                  <v:imagedata r:id="rId27" o:title="A picture containing icon&#10;&#10;Description automatically generated"/>
                  <v:path arrowok="t"/>
                </v:shape>
                <w10:wrap anchorx="margin"/>
              </v:group>
            </w:pict>
          </mc:Fallback>
        </mc:AlternateContent>
      </w:r>
    </w:p>
    <w:p w14:paraId="2A909C4A" w14:textId="77777777" w:rsidR="003F3492" w:rsidRDefault="003F3492" w:rsidP="003F3492">
      <w:pPr>
        <w:tabs>
          <w:tab w:val="center" w:pos="4513"/>
          <w:tab w:val="right" w:pos="9026"/>
        </w:tabs>
        <w:jc w:val="center"/>
        <w:rPr>
          <w:rFonts w:ascii="Lucida Handwriting" w:hAnsi="Lucida Handwriting" w:cs="Arial"/>
          <w:b/>
          <w:color w:val="0070C0"/>
        </w:rPr>
      </w:pPr>
    </w:p>
    <w:p w14:paraId="0E0CB21D" w14:textId="77777777" w:rsidR="003F3492" w:rsidRDefault="003F3492" w:rsidP="003F3492">
      <w:pPr>
        <w:tabs>
          <w:tab w:val="center" w:pos="4513"/>
          <w:tab w:val="right" w:pos="9026"/>
        </w:tabs>
        <w:jc w:val="center"/>
        <w:rPr>
          <w:rFonts w:ascii="Lucida Handwriting" w:hAnsi="Lucida Handwriting" w:cs="Arial"/>
          <w:b/>
          <w:color w:val="0070C0"/>
        </w:rPr>
      </w:pPr>
    </w:p>
    <w:p w14:paraId="2E7C5659" w14:textId="77777777" w:rsidR="003F3492" w:rsidRDefault="003F3492" w:rsidP="003F3492">
      <w:pPr>
        <w:tabs>
          <w:tab w:val="center" w:pos="4513"/>
          <w:tab w:val="right" w:pos="9026"/>
        </w:tabs>
        <w:jc w:val="center"/>
        <w:rPr>
          <w:rFonts w:ascii="Lucida Handwriting" w:hAnsi="Lucida Handwriting" w:cs="Arial"/>
          <w:b/>
          <w:color w:val="0070C0"/>
        </w:rPr>
      </w:pPr>
    </w:p>
    <w:p w14:paraId="42FD6BF8" w14:textId="2FE086C1" w:rsidR="003F489D" w:rsidRPr="003F3492" w:rsidRDefault="003F3492" w:rsidP="003F3492">
      <w:pPr>
        <w:tabs>
          <w:tab w:val="center" w:pos="4513"/>
          <w:tab w:val="right" w:pos="9026"/>
        </w:tabs>
        <w:jc w:val="center"/>
        <w:rPr>
          <w:rFonts w:ascii="Lucida Handwriting" w:hAnsi="Lucida Handwriting" w:cs="Arial"/>
          <w:b/>
          <w:color w:val="0070C0"/>
        </w:rPr>
      </w:pPr>
      <w:r w:rsidRPr="00BF70FE">
        <w:rPr>
          <w:rFonts w:ascii="Lucida Handwriting" w:hAnsi="Lucida Handwriting" w:cs="Arial"/>
          <w:b/>
          <w:color w:val="0070C0"/>
        </w:rPr>
        <w:t xml:space="preserve">Dream, Believe, Achieve Together – </w:t>
      </w:r>
      <w:proofErr w:type="spellStart"/>
      <w:r w:rsidRPr="00BF70FE">
        <w:rPr>
          <w:rFonts w:ascii="Lucida Handwriting" w:hAnsi="Lucida Handwriting" w:cs="Arial"/>
          <w:b/>
          <w:color w:val="0070C0"/>
        </w:rPr>
        <w:t>Breuddwydio</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Credu</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Cyflawni</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Gyda’n</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gilyd</w:t>
      </w:r>
      <w:r>
        <w:rPr>
          <w:rFonts w:ascii="Lucida Handwriting" w:hAnsi="Lucida Handwriting" w:cs="Arial"/>
          <w:b/>
          <w:color w:val="0070C0"/>
        </w:rPr>
        <w:t>d</w:t>
      </w:r>
      <w:proofErr w:type="spellEnd"/>
    </w:p>
    <w:sectPr w:rsidR="003F489D" w:rsidRPr="003F3492" w:rsidSect="003F3492">
      <w:headerReference w:type="first" r:id="rId28"/>
      <w:footerReference w:type="first" r:id="rId29"/>
      <w:pgSz w:w="11906" w:h="16838"/>
      <w:pgMar w:top="720" w:right="720" w:bottom="720" w:left="720" w:header="624" w:footer="283" w:gutter="0"/>
      <w:pgBorders w:offsetFrom="page">
        <w:top w:val="single" w:sz="36" w:space="20" w:color="4472C4" w:themeColor="accent1"/>
        <w:left w:val="single" w:sz="36" w:space="20" w:color="4472C4" w:themeColor="accent1"/>
        <w:bottom w:val="single" w:sz="36" w:space="20" w:color="4472C4" w:themeColor="accent1"/>
        <w:right w:val="single" w:sz="36" w:space="20" w:color="4472C4" w:themeColor="accent1"/>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66B53C" w14:textId="77777777" w:rsidR="001C47BC" w:rsidRDefault="001C47BC" w:rsidP="008839D3">
      <w:pPr>
        <w:spacing w:after="0" w:line="240" w:lineRule="auto"/>
      </w:pPr>
      <w:r>
        <w:separator/>
      </w:r>
    </w:p>
  </w:endnote>
  <w:endnote w:type="continuationSeparator" w:id="0">
    <w:p w14:paraId="67B8A38B" w14:textId="77777777" w:rsidR="001C47BC" w:rsidRDefault="001C47BC" w:rsidP="0088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E7F23" w14:textId="3BFED3A9" w:rsidR="00D70B92" w:rsidRDefault="009F140F" w:rsidP="00D70B92">
    <w:pPr>
      <w:tabs>
        <w:tab w:val="center" w:pos="4513"/>
        <w:tab w:val="right" w:pos="9026"/>
      </w:tabs>
      <w:jc w:val="center"/>
      <w:rPr>
        <w:rFonts w:ascii="Lucida Handwriting" w:hAnsi="Lucida Handwriting" w:cs="Arial"/>
        <w:b/>
        <w:color w:val="0070C0"/>
      </w:rPr>
    </w:pPr>
    <w:r>
      <w:rPr>
        <w:noProof/>
        <w:lang w:eastAsia="en-GB"/>
      </w:rPr>
      <mc:AlternateContent>
        <mc:Choice Requires="wpg">
          <w:drawing>
            <wp:anchor distT="0" distB="0" distL="114300" distR="114300" simplePos="0" relativeHeight="251663360" behindDoc="0" locked="0" layoutInCell="1" allowOverlap="1" wp14:anchorId="3A0ACC11" wp14:editId="1EEA981E">
              <wp:simplePos x="0" y="0"/>
              <wp:positionH relativeFrom="column">
                <wp:posOffset>-126459</wp:posOffset>
              </wp:positionH>
              <wp:positionV relativeFrom="paragraph">
                <wp:posOffset>57639</wp:posOffset>
              </wp:positionV>
              <wp:extent cx="6881341" cy="963724"/>
              <wp:effectExtent l="0" t="0" r="2540" b="1905"/>
              <wp:wrapNone/>
              <wp:docPr id="8" name="Group 8"/>
              <wp:cNvGraphicFramePr/>
              <a:graphic xmlns:a="http://schemas.openxmlformats.org/drawingml/2006/main">
                <a:graphicData uri="http://schemas.microsoft.com/office/word/2010/wordprocessingGroup">
                  <wpg:wgp>
                    <wpg:cNvGrpSpPr/>
                    <wpg:grpSpPr>
                      <a:xfrm>
                        <a:off x="0" y="0"/>
                        <a:ext cx="6881341" cy="963724"/>
                        <a:chOff x="0" y="0"/>
                        <a:chExt cx="6881341" cy="963724"/>
                      </a:xfrm>
                    </wpg:grpSpPr>
                    <pic:pic xmlns:pic="http://schemas.openxmlformats.org/drawingml/2006/picture">
                      <pic:nvPicPr>
                        <pic:cNvPr id="9" name="Picture 4" descr="Raccoon "/>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303373" y="0"/>
                          <a:ext cx="861695" cy="929640"/>
                        </a:xfrm>
                        <a:prstGeom prst="rect">
                          <a:avLst/>
                        </a:prstGeom>
                        <a:noFill/>
                      </pic:spPr>
                    </pic:pic>
                    <pic:pic xmlns:pic="http://schemas.openxmlformats.org/drawingml/2006/picture">
                      <pic:nvPicPr>
                        <pic:cNvPr id="10" name="Picture 36" descr="See the source imag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771135" y="90616"/>
                          <a:ext cx="833755" cy="804545"/>
                        </a:xfrm>
                        <a:prstGeom prst="rect">
                          <a:avLst/>
                        </a:prstGeom>
                        <a:noFill/>
                      </pic:spPr>
                    </pic:pic>
                    <pic:pic xmlns:pic="http://schemas.openxmlformats.org/drawingml/2006/picture">
                      <pic:nvPicPr>
                        <pic:cNvPr id="11" name="Picture 11" descr="A close up of a logo&#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5560541" y="57665"/>
                          <a:ext cx="1320800" cy="774700"/>
                        </a:xfrm>
                        <a:prstGeom prst="rect">
                          <a:avLst/>
                        </a:prstGeom>
                      </pic:spPr>
                    </pic:pic>
                    <pic:pic xmlns:pic="http://schemas.openxmlformats.org/drawingml/2006/picture">
                      <pic:nvPicPr>
                        <pic:cNvPr id="13" name="Picture 13" descr="Cynllun Ysgolion Iach Gwynedd - Gwynedd Healthy Schools Scheme"/>
                        <pic:cNvPicPr>
                          <a:picLocks noChangeAspect="1"/>
                        </pic:cNvPicPr>
                      </pic:nvPicPr>
                      <pic:blipFill rotWithShape="1">
                        <a:blip r:embed="rId4" cstate="print">
                          <a:extLst>
                            <a:ext uri="{28A0092B-C50C-407E-A947-70E740481C1C}">
                              <a14:useLocalDpi xmlns:a14="http://schemas.microsoft.com/office/drawing/2010/main" val="0"/>
                            </a:ext>
                          </a:extLst>
                        </a:blip>
                        <a:srcRect l="18747" r="15308"/>
                        <a:stretch/>
                      </pic:blipFill>
                      <pic:spPr bwMode="auto">
                        <a:xfrm>
                          <a:off x="0" y="90616"/>
                          <a:ext cx="1198880" cy="83566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4" name="Picture 14" descr="Rights Respecting Schools | Uplawmoor Primary"/>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2496065" y="57665"/>
                          <a:ext cx="837565" cy="870585"/>
                        </a:xfrm>
                        <a:prstGeom prst="rect">
                          <a:avLst/>
                        </a:prstGeom>
                        <a:noFill/>
                        <a:ln>
                          <a:noFill/>
                        </a:ln>
                      </pic:spPr>
                    </pic:pic>
                    <pic:pic xmlns:pic="http://schemas.openxmlformats.org/drawingml/2006/picture">
                      <pic:nvPicPr>
                        <pic:cNvPr id="15" name="Picture 15" descr="A picture containing clock, drawing&#10;&#10;Description automatically generated"/>
                        <pic:cNvPicPr>
                          <a:picLocks noChangeAspect="1"/>
                        </pic:cNvPicPr>
                      </pic:nvPicPr>
                      <pic:blipFill rotWithShape="1">
                        <a:blip r:embed="rId6">
                          <a:extLst>
                            <a:ext uri="{28A0092B-C50C-407E-A947-70E740481C1C}">
                              <a14:useLocalDpi xmlns:a14="http://schemas.microsoft.com/office/drawing/2010/main" val="0"/>
                            </a:ext>
                          </a:extLst>
                        </a:blip>
                        <a:srcRect t="12259" b="8722"/>
                        <a:stretch/>
                      </pic:blipFill>
                      <pic:spPr bwMode="auto">
                        <a:xfrm>
                          <a:off x="1120346" y="98854"/>
                          <a:ext cx="776605" cy="8648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7" name="Picture 17" descr="A picture containing diagram&#10;&#10;Description automatically generated"/>
                        <pic:cNvPicPr>
                          <a:picLocks noChangeAspect="1"/>
                        </pic:cNvPicPr>
                      </pic:nvPicPr>
                      <pic:blipFill rotWithShape="1">
                        <a:blip r:embed="rId7" cstate="print">
                          <a:extLst>
                            <a:ext uri="{28A0092B-C50C-407E-A947-70E740481C1C}">
                              <a14:useLocalDpi xmlns:a14="http://schemas.microsoft.com/office/drawing/2010/main" val="0"/>
                            </a:ext>
                          </a:extLst>
                        </a:blip>
                        <a:srcRect l="2524" r="8277"/>
                        <a:stretch/>
                      </pic:blipFill>
                      <pic:spPr bwMode="auto">
                        <a:xfrm>
                          <a:off x="4810897" y="24713"/>
                          <a:ext cx="715645" cy="8775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 name="Picture 18" descr="A picture containing icon&#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4127157" y="24713"/>
                          <a:ext cx="690880" cy="934720"/>
                        </a:xfrm>
                        <a:prstGeom prst="rect">
                          <a:avLst/>
                        </a:prstGeom>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group w14:anchorId="3D0C7876" id="Group 8" o:spid="_x0000_s1026" style="position:absolute;margin-left:-9.95pt;margin-top:4.55pt;width:541.85pt;height:75.9pt;z-index:251663360" coordsize="68813,9637" o:gfxdata="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KhF/yqnRP8u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MapK/0q1Yf9SuGj/MKpL/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ahG/z2vVv/n9eP/6fXm/zquVP8tqEb/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ahH/yWmQ/8vqkz/5PPh//b68f9Esl7/KadG&#10;/yWlQv8npkX/L6lI/y+pSf8opkT/JaVC/y2oR/8vqUj/J6dF/yqnRP8vqUj/LahG/y6oR/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2oR/8mpkL/KKdF/yinRP8op0T/L6lJ/y+pSP8uqUj/LqlH/y+pSP8vqUj/JqZE/yuoR/8wqkr/&#10;K6hF/zStUv9mwn7/Wb1z/83q0P////z/Tbdn/0e0Yv+j27H/fMqN/yqoRv8rqEf/bsSB/43Snv9A&#10;sVj/LKlI/1+/d/9Qt2f/K6hH/z+wV/8zq07/KadF/ymnRP8kpUH/KKZD/y6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qnRP84rlT/ic+Z/8Hmx//A5sj/dsiJ/ymnR/8s&#10;qUj/K6lL/y2qTv8tqUf/LKlJ/47Snf+54r3/Na1S/zqvWP/O69D///////7++P/3+/L////8/16+&#10;df82rlT/8/rx/+v26f8zrFH/MKtP/+f15v/t9+n/N61R/zSsTv/p9uf/3/Lg/7zkwv/z+vD/1e7Y&#10;/1C4a/9avHP/k9Sk/2vCf/8rqEn/L6lI/y+pSP8vqUj/LqlH/y6pR/8vqUj/L6lI/y+pSP8vqUj/&#10;K6hH/yioSf8op0b/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uo&#10;Rv8+sVv/0OvT///////y+e//8Pnv/43Rm/8ipD//Ublr/9Hs1f+w37n/KahI/zGrT//p9uf/3vHc&#10;/yOmRv+X1KL//////7jjwP9YvHL/zevP//////90xoX/HaM8/6PZrf//////XL10/1C5a/////3/&#10;n9ir/yKkP/9Fslz/8vnv//z9+f+24b7/yenO///////t+Oz/8/ns/////////vz/bcSB/yimQ/8v&#10;qUj/K6hJ/zGqTf8wqkz/JqZD/yqoRv8vqUj/K6dF/0u2Zv/J6c3/kNKd/yyoRv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op0b/suC7//////+k2q7/Oq9X/ziuV/8sqUv/&#10;JKVB/y+rT//L6s7//////2bCff8yrFH/8fnt/73kw/8jpUP/yejL//////9gvnb/FqA5/5fUpP//&#10;////hs6V/yGjPP9Xu27//v78/5rWp/+FzZb////9/1q9c/8jpUD/WLtu/////P/P69H/HqRB/2K/&#10;ef//////2O/c/0W1Yv+a1qb//////6Tarv8lpUH/KKdE/5HSnv/j8+T/3vHe/6bbsv9Ds1//KqhG&#10;/yinQ/9bvXT////7/9Hs0P8uqUn/KKdD/yyoRv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uqUf/KadE/yinRP8tqEf/LalI&#10;/yqnRv8uqkz/pdqx///////Z79j/M6xP/y6oR/8vqUj/L6lI/y+pSP8vqUj/L6lI/y+pSP8vqUj/&#10;L6lI/y+pSf8mpkP/RLRh/9Ds1P////////////b79P+Iz5j/KqhI/yqnRv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KqdF/yupS/+R06D/+/34////////////xejN/z+xXP8npkT/L6lI/y+p&#10;SP8vqUj/L6lI/y+pSP8vqUj/L6lI/y+pSP8vqUj/L6lI/yinRv+748L//////3zKj/9ItWP/3PHf&#10;///////////////+/5fUov8rqE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qp0X/M6tN/1m8cf9ZvHP/NK1R/yinRP8vqUj/LahG/yioSP+Hz5b/W7xx/yqnRf8v&#10;qUj/L6lI/y+pSP8vqUj/L6lI/y+pSP8vqUj/L6lI/y+pSP8lpkL/Vrtu/+Lz4////////////+Pz&#10;4f9evnX/I6VD/y6pR/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uqEf/JKVE&#10;/2fCff/p9un////////////b8Nz/Trdo/yamQ/8vqUj/L6lI/y+pSP8vqUj/L6lI/y+pSP8vqUj/&#10;L6lI/y+pSP8qp0b/Wrxz/73kw/89sl7/3PDc///////M6tH/gsyT/7/lxv//////asOA/yemQ/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&#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pp0T/YL94//r89//v+O//TLdo/yCkQP9SuWv/9/v2&#10;/+b05f81rVL/JaZD/zuvVv9Es1//LalK/ymnRf8vqUn/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qoSP9SuGn/Oq9W/yCkP/97yYz//////3bHiP8npkL/L6lI/y+pSP8qp0T/Urls/////P/B&#10;5sX/KqhG/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&#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KqdH/0q2Zv+U1KL/kNKg/+n16P/m&#10;9OX/NKxP/zWsUf/m9OT/9/vz/0SzX/8pqEf/zuvR//7//P9avHL/KadE/y+pSP8vqUj/JaVC/5bV&#10;o///////YL95/1K5bP//////mdWn/x+jPv9bvXL//f75/+z36v9rw4L/bMSC/0OzYP8mp0b/ZcF8&#10;/1O7b/88sV3/webG//////+CzJP/MqxQ/+/47//z+vT/Oq9Y/yGkQf+548L//////2TBe/88sFj/&#10;8/ru/+/47/9evnj/MaxT/4vQmv+U1KD/KKdJ/zmuVv+75ML/gMuR/y6qS/8rqEb/K6dE/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KqdF/yenRf8tqEf/Pa9V/3vJjf9xxYT/IaRC/23Eg///////wObI/yanRv8vqUj/L6lI/yamQv96&#10;yYv//////9/y4//a8Nv/7ffq//3++//j9OP/K6lL/5bUpP//////j9Kf/x+jP/8qp0T/K6dF/y6q&#10;S//L6cz//f76/2rEgv9zxof//////6/euf8doz//o9qt///////C5sf/Z8J//9bu2P//////u+LA&#10;/yamRP8op0b/X750/57XqP+Z1aP/V7tv/yinRv8tqUn/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2oR/8npkH/KadD/yyo&#10;SP8/sVv/e8qO/2TAev8pp0X/L6lI/y2pSP8wq0//2e/a/////f9Uum3/J6dI/zStVP/T7dX//P75&#10;/0a0Yf9jwXr//////93x3v9Nt2r/WLtv/0i0Yv81rVP/7vjt/+/47v9nwn//uuLB///////E58v/&#10;I6ZD/0KzXv/d8d3////////////C5sf/uOK+/5jVpP8sqUn/L6lH/ymnQ/8mpUH/JqVB/yqnR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n/LKhH/yemQv8pp0T/L6lI/y+pSP8sqEf/&#10;PbFb/6jcsv+h2av/LqpM/y6oR/8lpkP/s9+6//////9xxYP/JKZF/67et//////////8//////+x&#10;37j/IKVE/6LZrP///////////8Lmx//S7Nb/tuG9/ympSv8qp0X/P7BZ/3rKjf9yxob/MKtO/yin&#10;Rf8op0X/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J/yyoSf8lpkT/J6dG/y2pSf8vqUj/LKhI/0Kz&#10;Xv9jwHr/S7Zk/ymnRf8sqUz/bMSB/5vXqf+Jz5f/R7Vi/yqoSP8vqk3/Yr93/1++dv8sqkv/NKxP&#10;/zKrTv8uqUn/L6lI/yyoRv8mpkL/JqZD/y2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sqEX/KKZD/yyoRf8wqUj/LqlH/yimQv8mpUH/&#10;JqZB/yyoRf8vqUj/LqlH/ymmQ/8pp0P/LqlH/y6oR/8uqUf/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2oR/9KtGD/TLVh/y2oR/8vqUj/L6lI/y+pSP8vqUj/&#10;L6lI/y+pSP8vqUj/L6lI/y+pSP8vqUj/L6lI/y+pSP8vqUj/L6lI/yyoRv9FtGH/iM+Y/4PNlf9G&#10;s1//KqhG/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tqEf/Wbxy/47Snf94yIn/Nq5U/yyoRv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KhF/yyoRf8vqUj/L6lI/y+pSP8vqUj/L6lI/y+pSP8vqUj/L6lI/y+pSP8vqUj/L6lI/y+p&#10;SP8vqUj/L6lI/y+pSP8vqUj/K6hG/yWmQv8lpkP/K6hG/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mnRf8lpUH/J6ZC/yyoR/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UEsDBAoAAAAAAAAAIQDW2XBXPnkFAD55BQAVAAAAZHJzL21lZGlhL2ltYWdlOC50aWZmTU0AKgAF&#10;bAg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DAwMD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KCggKBgYGBwAAAAAAAAAAAAAAAAAAAAAAAAAAAAAAAAAAAAAAAAAARUFARlFPTFEH&#10;BwcHAAAAAAAAAAAAAAAAAAAAAAAAAAAAAAAAAAAAAAoKCAoKCgoK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EBAQEAAAAAAAAAAAAAAAAAAAAAAAAAAAAAAAAAAAAAAAA&#10;AAAGBgYGj4Z5m4V8b4wJCQkJAAAAAAAAAAAAAAAAAAAAAAAAAAAAAAAACQkJCYp8bZby4sr2X19X&#10;XwAAAAAAAAAAAAAAAAAAAAAAAAAAAAAAAAAAAAB8bmaCoZKHpgoKCgoAAAAAAAAAAAAAAAAAAAAA&#10;AAAAAAAAAAAAAAAAAgICAgEBAQ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SkhGTkpKRkoJCQkJAAAAAAAAAAAAAAAAAAAAAAAAAAAAAAAA&#10;XFtZXNfDqO7647r7a2RVbAAAAAAAAAAAAAAAAAAAAAAAAAAAAAAAAHlxZnn42rf6/92z/31vXn0A&#10;AAAAAAAAAAAAAAAAAAAAAAAAAAAAAAAZGRkZoo9+sf3iwv6BdGaCAAAAAAAAAAAAAAAAAAAAAAAA&#10;AAAAAAAAAAAAAD08OkBZV1NaDAwLD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CAgICAEBAQEAAAAAAAAAAAAAAAAA&#10;AAAAAAAAAAAAAAAAAAAADAwMDIh3Zpv18dX2YmBUYwAAAAAAAAAAAAAAAAAAAAAAAAAAAAAAAIaA&#10;cof83q7/+MyP/4BuU4UKCgoKAAAAAAAAAAAAAAAAAAAAABcXFxern4ms/9Wh//nBif+CaVKLCQkJ&#10;CQAAAAAAAAAAAAAAAAAAAAAICAgIfXBifffSqPv/zZz/iW9bigAAAAAAAAAAAAAAAAAAAAAAAAAA&#10;AAAAABwbGhyXin2l9ejK94uAdIwAAAAAAAAAAAAAAAAAAAAAAAAAAAAAAAAAAAAAAwMDAwcHBwc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Nemqc9vLU92VfVGYEBAQEAAAAAAAAAAAA&#10;AAAAAAAAAAAAAACWi3yX/96p/+WiXP/1zqL3ZF1VZQAAAAAAAAAAAAAAAAAAAABeXlpe49Ku6vvK&#10;f//fnUf/8rqB/39uYIcICAgIAAAAAAAAAAAAAAAAhIBqhf/zuv/3tGj/4Iw7//a4i/98a2WAAAAA&#10;AAAAAAAAAAAAAAAAAHpzYXv/7rj/765j/96TQv/vxZb4f353fwAAAAAAAAAAAAAAAAAAAABoZldo&#10;/PXF/eaxev/2vIf/knhgkwAAAAAAAAAAAAAAAAAAAAAAAAAAAAAAAEFBP0HUxa/f+eTI+46Lfo8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&#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&#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&#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&#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&#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&#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YGBgasmHit/+Wi//rNeP/+zm7//7xX&#10;//mgNf/8lij//ZYq//ihPP/8wWT//9R5//7ZhP/33Zv/+fjP+mFgVG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HBwcHdWtddf/0vv/+14j//9d+//7Ocv/5tFP/+aM8//2hN//9ojr/&#10;/7ZV//7KdP/9zXn/+s+A//zvuP2hnImi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p5t+qP/qrv/4zHr//8tr///CX//2&#10;pD3/+pUq//yUKP/5pkH//cls//7Sdf/+14H//u6x/3x1ZIAKCgoK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F5ZT17788X8/NWI///Ue///z3X//Ltc//mhOv/8nzX//KM6//+5&#10;Wf/9y3T/+sp4//7bkv/DrIXFKCgmK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KWhjKb+8Lr/9Ml6//3HaP//xWX/+KpK&#10;//qWMP/7lSv//a9L///MbP//0nH/+dJ8///3xf9iXFNj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GhkaoZZ7pP/il//60nn/+tB1///BY//9oz7/95kw//ipQf//wF3/&#10;/8Zq//jFdf//4qT/ppl8p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OTkxO08ai2/7Viv/9w2T//8Rk//61WP/5&#10;lzT/+pYu//+6Vv/7zW7/+s9y//vUhP/04r34VFJQV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ZcSGf/7Kj/9897//vNcf//wmL//KpF//WbNf/5r0r//8Bd///C&#10;Zf/5xHb//+ez/6aeiqc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AQEBKyfh63/46D/+r1c//+/Xv//u17/9Jwz&#10;//edL///vl3/+chy//bKdv//5Z7/cGNNcggICAg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lYFBl//W+//XLff/+yWv//8Ng//qyT//0o0H//LRV//+9XP/+vV3/&#10;+sd9//jhtvuLin6M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WkoaX+tyl+/m8YP/+u1z//7tc//inPf/7&#10;qDz//7tc//rCb//yxXr//++z/19YR2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YWBWYffxyfj2y4b//cNn///BXv/6t1b/9KtO//y2W///u1r//LhZ///a&#10;kv+tnH6wDQ0ND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Dw8OD62QZ67+z3z/+Ldc//24Wf//s0r//7NI&#10;//+7WP/7wGz/88SD//vxw/1gX1J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oKCgpwZVdy/tyi//u9Yf//wFr/+rla//WzVv/6t1r//7ha//q2W///46L/&#10;op2Fo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kknKl/9iS//GyXv/5tFf//7VP//+1Sv//&#10;uFT/+btn//7Tlv+rn4uuISEgI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YFhPYP/puf/6uWX//bpZ//m5WP/5t1f/+bNW//q0V//+vmf/7tCd8HJy&#10;bXI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opuFo/3eqf7xsGj/965U//6wS///sUj//7NN&#10;//i3YP//57L/aV9U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F5dVV726sX3/r1z//20Vv/7tVH//LNP//yvUf/1rlb//9GG/6qYcqsJCQkJ&#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EtLSUvSt5ja+rx6//eqUP/+qkX//65G//2xS//3&#10;uGL/9+a5+FxZUVw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ICAgIcGJPcP/Sk//6sFn//bBL//2sQv/+rUr/8qtY///env+knYGl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AwMDqJJ/qv/MkP/3p03//qQ8//6oPv/8r0z//s18&#10;/3lqUHsICAgI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FYTGH/47H/9apc//+qQ///pTX//aVA//OvYf/54bD6m5qIn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J6WiZ/91J/+9KRK//yhN///pjz/86dM///em/9f&#10;V0Vf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dXFNd9eLA9veva///pkH//6Iw//mgOf/+x3//rJZ7rQ4ODQ4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JSUlJ0q+E2f6yWf/5nzX//KI6/++nWP/847b9XltQ&#10;X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CAgHCG5cT27+yI//+Z4///+dMf/0nT3//9OV/6GYh6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wMDA6aNaaf/xHX/7pk4//CbO//9vHv/tqSMtycnJyc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eVk1e/9yr//GcRf/1mzr/9adQ/+7Jl/d7e3V7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mnoKn/9aW/+SZSP/mmUf//9qn/2hfVWgBAQEB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XVxWXfnmvvrtpl3/4ZdG//y/eP+ojmypCQkJC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mZmImvzhsv3lomL/5Zxc//TduPVZWFJZ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BYWFhadjXae98GB/86VUf/6zpP/opd+o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wMDAydiHOg/cSa///Mnv9tWkltBwcHB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ZFtLZP/nsP/huoL/++C1/ZeUgZg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EhEREq2Qga7t6tLuVFBGV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E1NRk3q3b/t6+C87p2QfJ4MDAwM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LCgoLEhISEgcHBgc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FBQUFEhIREhISEhIJCQcJ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Raccoon " style="position:absolute;left:33033;width:8617;height:9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">
                <v:imagedata r:id="rId9" o:title="Raccoon "/>
                <o:lock v:ext="edit" aspectratio="f"/>
              </v:shape>
              <v:shape id="Picture 36" o:spid="_x0000_s1028" type="#_x0000_t75" alt="See the source image" style="position:absolute;left:17711;top:906;width:8337;height:8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">
                <v:imagedata r:id="rId10" o:title="See the source image"/>
              </v:shape>
              <v:shape id="Picture 11" o:spid="_x0000_s1029" type="#_x0000_t75" alt="A close up of a logo&#10;&#10;Description automatically generated" style="position:absolute;left:55605;top:576;width:13208;height:7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">
                <v:imagedata r:id="rId11" o:title="A close up of a logo&#10;&#10;Description automatically generated"/>
              </v:shape>
              <v:shape id="Picture 13" o:spid="_x0000_s1030" type="#_x0000_t75" alt="Cynllun Ysgolion Iach Gwynedd - Gwynedd Healthy Schools Scheme" style="position:absolute;top:906;width:11988;height:8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">
                <v:imagedata r:id="rId12" o:title="Cynllun Ysgolion Iach Gwynedd - Gwynedd Healthy Schools Scheme" cropleft="12286f" cropright="10032f"/>
              </v:shape>
              <v:shape id="Picture 14" o:spid="_x0000_s1031" type="#_x0000_t75" alt="Rights Respecting Schools | Uplawmoor Primary" style="position:absolute;left:24960;top:576;width:8376;height:8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">
                <v:imagedata r:id="rId13" o:title="Rights Respecting Schools | Uplawmoor Primary"/>
              </v:shape>
              <v:shape id="Picture 15" o:spid="_x0000_s1032" type="#_x0000_t75" alt="A picture containing clock, drawing&#10;&#10;Description automatically generated" style="position:absolute;left:11203;top:988;width:7766;height:8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">
                <v:imagedata r:id="rId14" o:title="A picture containing clock, drawing&#10;&#10;Description automatically generated" croptop="8034f" cropbottom="5716f"/>
              </v:shape>
              <v:shape id="Picture 17" o:spid="_x0000_s1033" type="#_x0000_t75" alt="A picture containing diagram&#10;&#10;Description automatically generated" style="position:absolute;left:48108;top:247;width:7157;height:87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">
                <v:imagedata r:id="rId15" o:title="A picture containing diagram&#10;&#10;Description automatically generated" cropleft="1654f" cropright="5424f"/>
              </v:shape>
              <v:shape id="Picture 18" o:spid="_x0000_s1034" type="#_x0000_t75" alt="A picture containing icon&#10;&#10;Description automatically generated" style="position:absolute;left:41271;top:247;width:6909;height:9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">
                <v:imagedata r:id="rId16" o:title="A picture containing icon&#10;&#10;Description automatically generated"/>
              </v:shape>
            </v:group>
          </w:pict>
        </mc:Fallback>
      </mc:AlternateContent>
    </w:r>
  </w:p>
  <w:p w14:paraId="760BD0CA" w14:textId="77777777" w:rsidR="00D70B92" w:rsidRDefault="00D70B92" w:rsidP="00D70B92">
    <w:pPr>
      <w:tabs>
        <w:tab w:val="center" w:pos="4513"/>
        <w:tab w:val="right" w:pos="9026"/>
      </w:tabs>
      <w:jc w:val="center"/>
      <w:rPr>
        <w:rFonts w:ascii="Lucida Handwriting" w:hAnsi="Lucida Handwriting" w:cs="Arial"/>
        <w:b/>
        <w:color w:val="0070C0"/>
      </w:rPr>
    </w:pPr>
  </w:p>
  <w:p w14:paraId="7E62A810" w14:textId="77777777" w:rsidR="00D70B92" w:rsidRDefault="00D70B92" w:rsidP="00D70B92">
    <w:pPr>
      <w:tabs>
        <w:tab w:val="center" w:pos="4513"/>
        <w:tab w:val="right" w:pos="9026"/>
      </w:tabs>
      <w:jc w:val="center"/>
      <w:rPr>
        <w:rFonts w:ascii="Lucida Handwriting" w:hAnsi="Lucida Handwriting" w:cs="Arial"/>
        <w:b/>
        <w:color w:val="0070C0"/>
      </w:rPr>
    </w:pPr>
  </w:p>
  <w:p w14:paraId="16C34F3B" w14:textId="55A2667D" w:rsidR="008839D3" w:rsidRPr="00D70B92" w:rsidRDefault="00D70B92" w:rsidP="00D70B92">
    <w:pPr>
      <w:tabs>
        <w:tab w:val="center" w:pos="4513"/>
        <w:tab w:val="right" w:pos="9026"/>
      </w:tabs>
      <w:jc w:val="center"/>
      <w:rPr>
        <w:rFonts w:ascii="Lucida Handwriting" w:hAnsi="Lucida Handwriting" w:cs="Arial"/>
        <w:b/>
        <w:color w:val="0070C0"/>
      </w:rPr>
    </w:pPr>
    <w:r w:rsidRPr="00BF70FE">
      <w:rPr>
        <w:rFonts w:ascii="Lucida Handwriting" w:hAnsi="Lucida Handwriting" w:cs="Arial"/>
        <w:b/>
        <w:color w:val="0070C0"/>
      </w:rPr>
      <w:t xml:space="preserve">Dream, Believe, Achieve Together – </w:t>
    </w:r>
    <w:proofErr w:type="spellStart"/>
    <w:r w:rsidRPr="00BF70FE">
      <w:rPr>
        <w:rFonts w:ascii="Lucida Handwriting" w:hAnsi="Lucida Handwriting" w:cs="Arial"/>
        <w:b/>
        <w:color w:val="0070C0"/>
      </w:rPr>
      <w:t>Breuddwydio</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Credu</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Cyflawni</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Gyda’n</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gilyd</w:t>
    </w:r>
    <w:r>
      <w:rPr>
        <w:rFonts w:ascii="Lucida Handwriting" w:hAnsi="Lucida Handwriting" w:cs="Arial"/>
        <w:b/>
        <w:color w:val="0070C0"/>
      </w:rPr>
      <w:t>d</w:t>
    </w:r>
    <w:proofErr w:type="spellEnd"/>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8BE84" w14:textId="77777777" w:rsidR="001C47BC" w:rsidRDefault="001C47BC" w:rsidP="008839D3">
      <w:pPr>
        <w:spacing w:after="0" w:line="240" w:lineRule="auto"/>
      </w:pPr>
      <w:r>
        <w:separator/>
      </w:r>
    </w:p>
  </w:footnote>
  <w:footnote w:type="continuationSeparator" w:id="0">
    <w:p w14:paraId="544AEA6E" w14:textId="77777777" w:rsidR="001C47BC" w:rsidRDefault="001C47BC" w:rsidP="00883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34A69" w14:textId="7864F050" w:rsidR="008839D3" w:rsidRPr="002821DB" w:rsidRDefault="009A6238" w:rsidP="008839D3">
    <w:pPr>
      <w:pStyle w:val="Header"/>
      <w:jc w:val="right"/>
      <w:rPr>
        <w:rFonts w:cs="Arial"/>
        <w:sz w:val="24"/>
        <w:szCs w:val="24"/>
      </w:rPr>
    </w:pPr>
    <w:r w:rsidRPr="002821DB">
      <w:rPr>
        <w:rFonts w:cs="Arial"/>
        <w:b/>
        <w:noProof/>
        <w:sz w:val="24"/>
        <w:szCs w:val="24"/>
        <w:lang w:eastAsia="en-GB"/>
      </w:rPr>
      <w:drawing>
        <wp:anchor distT="0" distB="0" distL="114300" distR="114300" simplePos="0" relativeHeight="251661312" behindDoc="0" locked="0" layoutInCell="1" allowOverlap="1" wp14:anchorId="2122142B" wp14:editId="16DEB825">
          <wp:simplePos x="0" y="0"/>
          <wp:positionH relativeFrom="column">
            <wp:posOffset>-57607</wp:posOffset>
          </wp:positionH>
          <wp:positionV relativeFrom="paragraph">
            <wp:posOffset>-44406</wp:posOffset>
          </wp:positionV>
          <wp:extent cx="1878965" cy="1914525"/>
          <wp:effectExtent l="0" t="0" r="63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8965" cy="1914525"/>
                  </a:xfrm>
                  <a:prstGeom prst="rect">
                    <a:avLst/>
                  </a:prstGeom>
                  <a:noFill/>
                </pic:spPr>
              </pic:pic>
            </a:graphicData>
          </a:graphic>
          <wp14:sizeRelH relativeFrom="page">
            <wp14:pctWidth>0</wp14:pctWidth>
          </wp14:sizeRelH>
          <wp14:sizeRelV relativeFrom="page">
            <wp14:pctHeight>0</wp14:pctHeight>
          </wp14:sizeRelV>
        </wp:anchor>
      </w:drawing>
    </w:r>
    <w:r w:rsidR="008839D3" w:rsidRPr="002821DB">
      <w:rPr>
        <w:rFonts w:cs="Arial"/>
        <w:b/>
        <w:sz w:val="24"/>
        <w:szCs w:val="24"/>
      </w:rPr>
      <w:sym w:font="Wingdings" w:char="F02B"/>
    </w:r>
    <w:r w:rsidR="008839D3" w:rsidRPr="002821DB">
      <w:rPr>
        <w:rFonts w:cs="Arial"/>
        <w:b/>
        <w:sz w:val="24"/>
        <w:szCs w:val="24"/>
      </w:rPr>
      <w:t xml:space="preserve"> </w:t>
    </w:r>
    <w:r w:rsidR="008839D3" w:rsidRPr="002821DB">
      <w:rPr>
        <w:rFonts w:cs="Arial"/>
        <w:sz w:val="24"/>
        <w:szCs w:val="24"/>
      </w:rPr>
      <w:t>Pennard Primary School, Pennard Road, Pennard, Swansea, SA3 2AD</w:t>
    </w:r>
  </w:p>
  <w:p w14:paraId="464A5F42" w14:textId="77777777" w:rsidR="008839D3" w:rsidRPr="002821DB" w:rsidRDefault="008839D3" w:rsidP="008839D3">
    <w:pPr>
      <w:pStyle w:val="Header"/>
      <w:jc w:val="right"/>
      <w:rPr>
        <w:rFonts w:cs="Arial"/>
        <w:sz w:val="24"/>
        <w:szCs w:val="24"/>
      </w:rPr>
    </w:pPr>
    <w:r w:rsidRPr="002821DB">
      <w:rPr>
        <w:rFonts w:cs="Arial"/>
        <w:b/>
        <w:sz w:val="24"/>
        <w:szCs w:val="24"/>
      </w:rPr>
      <w:sym w:font="Wingdings" w:char="F028"/>
    </w:r>
    <w:r w:rsidRPr="002821DB">
      <w:rPr>
        <w:rFonts w:cs="Arial"/>
        <w:b/>
        <w:sz w:val="24"/>
        <w:szCs w:val="24"/>
      </w:rPr>
      <w:t xml:space="preserve"> </w:t>
    </w:r>
    <w:r w:rsidRPr="002821DB">
      <w:rPr>
        <w:rFonts w:cs="Arial"/>
        <w:sz w:val="24"/>
        <w:szCs w:val="24"/>
      </w:rPr>
      <w:t>(01792) 233343</w:t>
    </w:r>
  </w:p>
  <w:p w14:paraId="2E353AE6" w14:textId="77777777" w:rsidR="008839D3" w:rsidRPr="002821DB" w:rsidRDefault="008839D3" w:rsidP="008839D3">
    <w:pPr>
      <w:pStyle w:val="Header"/>
      <w:jc w:val="right"/>
      <w:rPr>
        <w:rFonts w:cs="Arial"/>
        <w:sz w:val="24"/>
        <w:szCs w:val="24"/>
      </w:rPr>
    </w:pPr>
    <w:r w:rsidRPr="002821DB">
      <w:rPr>
        <w:rFonts w:cs="Arial"/>
        <w:sz w:val="24"/>
        <w:szCs w:val="24"/>
      </w:rPr>
      <w:sym w:font="Wingdings" w:char="F02A"/>
    </w:r>
    <w:r w:rsidRPr="002821DB">
      <w:rPr>
        <w:rFonts w:cs="Arial"/>
        <w:sz w:val="24"/>
        <w:szCs w:val="24"/>
      </w:rPr>
      <w:t xml:space="preserve"> </w:t>
    </w:r>
    <w:hyperlink r:id="rId2" w:history="1">
      <w:r w:rsidRPr="002821DB">
        <w:rPr>
          <w:rStyle w:val="Hyperlink"/>
          <w:rFonts w:cs="Arial"/>
          <w:sz w:val="24"/>
          <w:szCs w:val="24"/>
        </w:rPr>
        <w:t>Pennard.Primary@swansea-edunet.gov.uk</w:t>
      </w:r>
    </w:hyperlink>
  </w:p>
  <w:p w14:paraId="4B214DD0" w14:textId="77777777" w:rsidR="003042CE" w:rsidRDefault="000809AC" w:rsidP="008839D3">
    <w:pPr>
      <w:pStyle w:val="Header"/>
      <w:jc w:val="right"/>
      <w:rPr>
        <w:rFonts w:cs="Arial"/>
        <w:sz w:val="24"/>
        <w:szCs w:val="24"/>
      </w:rPr>
    </w:pPr>
    <w:hyperlink r:id="rId3" w:history="1">
      <w:r w:rsidR="003042CE" w:rsidRPr="006065DB">
        <w:rPr>
          <w:rStyle w:val="Hyperlink"/>
          <w:rFonts w:cs="Arial"/>
          <w:sz w:val="24"/>
          <w:szCs w:val="24"/>
        </w:rPr>
        <w:t>http://pennardprimary.co.uk/</w:t>
      </w:r>
    </w:hyperlink>
  </w:p>
  <w:p w14:paraId="57B3109C" w14:textId="77777777" w:rsidR="008839D3" w:rsidRPr="002821DB" w:rsidRDefault="000809AC" w:rsidP="008839D3">
    <w:pPr>
      <w:pStyle w:val="Header"/>
      <w:jc w:val="right"/>
      <w:rPr>
        <w:rFonts w:cs="Arial"/>
        <w:sz w:val="24"/>
        <w:szCs w:val="24"/>
      </w:rPr>
    </w:pPr>
    <w:r>
      <w:rPr>
        <w:noProof/>
        <w:sz w:val="24"/>
        <w:szCs w:val="24"/>
      </w:rPr>
      <w:pict w14:anchorId="336C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https://g.twimg.com/Twitter_logo_blue.png" style="position:absolute;left:0;text-align:left;margin-left:346.05pt;margin-top:2.05pt;width:16.05pt;height:13.8pt;z-index:251655168;visibility:visible;mso-wrap-edited:f;mso-width-percent:0;mso-height-percent:0;mso-width-percent:0;mso-height-percent:0">
          <v:imagedata r:id="rId4" o:title="Twitter_logo_blue"/>
        </v:shape>
      </w:pict>
    </w:r>
    <w:r w:rsidR="008839D3" w:rsidRPr="002821DB">
      <w:rPr>
        <w:rFonts w:cs="Arial"/>
        <w:sz w:val="24"/>
        <w:szCs w:val="24"/>
      </w:rPr>
      <w:t>@pennardprimary</w:t>
    </w:r>
  </w:p>
  <w:p w14:paraId="0B9107AB" w14:textId="77777777" w:rsidR="008839D3" w:rsidRPr="002821DB" w:rsidRDefault="008839D3" w:rsidP="008839D3">
    <w:pPr>
      <w:pStyle w:val="Header"/>
      <w:jc w:val="right"/>
      <w:rPr>
        <w:rFonts w:cs="Arial"/>
        <w:b/>
        <w:sz w:val="24"/>
        <w:szCs w:val="24"/>
      </w:rPr>
    </w:pPr>
    <w:r w:rsidRPr="002821DB">
      <w:rPr>
        <w:rFonts w:cs="Arial"/>
        <w:sz w:val="24"/>
        <w:szCs w:val="24"/>
      </w:rPr>
      <w:t xml:space="preserve">                                                                                  </w:t>
    </w:r>
  </w:p>
  <w:p w14:paraId="55DFDA2D" w14:textId="77777777" w:rsidR="008839D3" w:rsidRPr="002821DB" w:rsidRDefault="008839D3" w:rsidP="008839D3">
    <w:pPr>
      <w:pStyle w:val="Header"/>
      <w:jc w:val="right"/>
      <w:rPr>
        <w:rFonts w:cs="Arial"/>
        <w:b/>
        <w:sz w:val="2"/>
        <w:szCs w:val="24"/>
      </w:rPr>
    </w:pPr>
  </w:p>
  <w:p w14:paraId="07C1CCE3" w14:textId="77777777" w:rsidR="00385D41" w:rsidRPr="002821DB" w:rsidRDefault="00385D41" w:rsidP="00385D41">
    <w:pPr>
      <w:pStyle w:val="Header"/>
      <w:jc w:val="right"/>
      <w:rPr>
        <w:rFonts w:cs="Arial"/>
        <w:sz w:val="24"/>
        <w:szCs w:val="24"/>
      </w:rPr>
    </w:pPr>
    <w:r w:rsidRPr="002821DB">
      <w:rPr>
        <w:rFonts w:cs="Arial"/>
        <w:b/>
        <w:sz w:val="24"/>
        <w:szCs w:val="24"/>
      </w:rPr>
      <w:t>Headteacher</w:t>
    </w:r>
    <w:r w:rsidRPr="002821DB">
      <w:rPr>
        <w:rFonts w:cs="Arial"/>
        <w:sz w:val="24"/>
        <w:szCs w:val="24"/>
      </w:rPr>
      <w:t>: Kerina Hanson B.Ed. (Hons) NPQH</w:t>
    </w:r>
  </w:p>
  <w:p w14:paraId="30DDE074" w14:textId="131E63C2" w:rsidR="00D63270" w:rsidRDefault="008839D3" w:rsidP="002821DB">
    <w:pPr>
      <w:pStyle w:val="Header"/>
      <w:jc w:val="right"/>
      <w:rPr>
        <w:rFonts w:cs="Arial"/>
        <w:sz w:val="24"/>
        <w:szCs w:val="24"/>
      </w:rPr>
    </w:pPr>
    <w:r w:rsidRPr="002821DB">
      <w:rPr>
        <w:rFonts w:cs="Arial"/>
        <w:b/>
        <w:sz w:val="24"/>
        <w:szCs w:val="24"/>
      </w:rPr>
      <w:t>Deputy Headteacher:</w:t>
    </w:r>
    <w:r w:rsidRPr="002821DB">
      <w:rPr>
        <w:rFonts w:cs="Arial"/>
        <w:sz w:val="24"/>
        <w:szCs w:val="24"/>
      </w:rPr>
      <w:t xml:space="preserve"> </w:t>
    </w:r>
    <w:r w:rsidR="00543566" w:rsidRPr="002821DB">
      <w:rPr>
        <w:rFonts w:cs="Arial"/>
        <w:sz w:val="24"/>
        <w:szCs w:val="24"/>
      </w:rPr>
      <w:t>Mrs</w:t>
    </w:r>
    <w:r w:rsidR="00937B3A">
      <w:rPr>
        <w:rFonts w:cs="Arial"/>
        <w:sz w:val="24"/>
        <w:szCs w:val="24"/>
      </w:rPr>
      <w:t xml:space="preserve">. V. </w:t>
    </w:r>
    <w:proofErr w:type="spellStart"/>
    <w:r w:rsidR="00937B3A">
      <w:rPr>
        <w:rFonts w:cs="Arial"/>
        <w:sz w:val="24"/>
        <w:szCs w:val="24"/>
      </w:rPr>
      <w:t>Eynon</w:t>
    </w:r>
    <w:proofErr w:type="spellEnd"/>
    <w:r w:rsidR="00543566" w:rsidRPr="002821DB">
      <w:rPr>
        <w:rFonts w:cs="Arial"/>
        <w:sz w:val="24"/>
        <w:szCs w:val="24"/>
      </w:rPr>
      <w:t xml:space="preserve"> </w:t>
    </w:r>
    <w:proofErr w:type="spellStart"/>
    <w:r w:rsidR="00543566" w:rsidRPr="002821DB">
      <w:rPr>
        <w:rFonts w:cs="Arial"/>
        <w:sz w:val="24"/>
        <w:szCs w:val="24"/>
      </w:rPr>
      <w:t>B</w:t>
    </w:r>
    <w:r w:rsidR="00937B3A">
      <w:rPr>
        <w:rFonts w:cs="Arial"/>
        <w:sz w:val="24"/>
        <w:szCs w:val="24"/>
      </w:rPr>
      <w:t>A.Ed</w:t>
    </w:r>
    <w:proofErr w:type="spellEnd"/>
    <w:r w:rsidR="00543566" w:rsidRPr="002821DB">
      <w:rPr>
        <w:rFonts w:cs="Arial"/>
        <w:sz w:val="24"/>
        <w:szCs w:val="24"/>
      </w:rPr>
      <w:t>.</w:t>
    </w:r>
    <w:r w:rsidR="00937B3A">
      <w:rPr>
        <w:rFonts w:cs="Arial"/>
        <w:sz w:val="24"/>
        <w:szCs w:val="24"/>
      </w:rPr>
      <w:t xml:space="preserve"> </w:t>
    </w:r>
    <w:r w:rsidR="00543566" w:rsidRPr="002821DB">
      <w:rPr>
        <w:rFonts w:cs="Arial"/>
        <w:sz w:val="24"/>
        <w:szCs w:val="24"/>
      </w:rPr>
      <w:t>Hons</w:t>
    </w:r>
  </w:p>
  <w:p w14:paraId="5D4C7491" w14:textId="4811189D" w:rsidR="003F3492" w:rsidRPr="003F3492" w:rsidRDefault="003F3492" w:rsidP="003F3492">
    <w:pPr>
      <w:jc w:val="right"/>
      <w:rPr>
        <w:rFonts w:asciiTheme="minorHAnsi" w:eastAsia="Times New Roman" w:hAnsiTheme="minorHAnsi" w:cstheme="minorHAnsi"/>
        <w:sz w:val="24"/>
        <w:szCs w:val="24"/>
        <w:lang w:eastAsia="en-GB"/>
      </w:rPr>
    </w:pPr>
    <w:r w:rsidRPr="003F3492">
      <w:rPr>
        <w:rFonts w:asciiTheme="minorHAnsi" w:eastAsia="Times New Roman" w:hAnsiTheme="minorHAnsi" w:cstheme="minorHAnsi"/>
        <w:b/>
        <w:sz w:val="24"/>
        <w:szCs w:val="24"/>
        <w:lang w:eastAsia="en-GB"/>
      </w:rPr>
      <w:t>ALNCO:</w:t>
    </w:r>
    <w:r w:rsidRPr="003F3492">
      <w:rPr>
        <w:rFonts w:asciiTheme="minorHAnsi" w:eastAsia="Times New Roman" w:hAnsiTheme="minorHAnsi" w:cstheme="minorHAnsi"/>
        <w:sz w:val="24"/>
        <w:szCs w:val="24"/>
        <w:lang w:eastAsia="en-GB"/>
      </w:rPr>
      <w:t xml:space="preserve"> Mrs C. Dardecker </w:t>
    </w:r>
    <w:r w:rsidR="006B65E5">
      <w:rPr>
        <w:rFonts w:asciiTheme="minorHAnsi" w:eastAsia="Times New Roman" w:hAnsiTheme="minorHAnsi" w:cstheme="minorHAnsi"/>
        <w:color w:val="000000"/>
        <w:sz w:val="24"/>
        <w:szCs w:val="24"/>
      </w:rPr>
      <w:t>BSc. Hons</w:t>
    </w:r>
    <w:r w:rsidRPr="003F3492">
      <w:rPr>
        <w:rFonts w:asciiTheme="minorHAnsi" w:eastAsia="Times New Roman" w:hAnsiTheme="minorHAnsi" w:cstheme="minorHAnsi"/>
        <w:color w:val="000000"/>
        <w:sz w:val="24"/>
        <w:szCs w:val="24"/>
      </w:rPr>
      <w:t xml:space="preserve"> PGCE</w:t>
    </w:r>
    <w:r w:rsidRPr="003F3492">
      <w:rPr>
        <w:rFonts w:asciiTheme="minorHAnsi" w:eastAsia="Times New Roman" w:hAnsiTheme="minorHAnsi" w:cstheme="minorHAnsi"/>
        <w:sz w:val="24"/>
        <w:szCs w:val="24"/>
        <w:lang w:eastAsia="en-GB"/>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A12F2"/>
    <w:multiLevelType w:val="hybridMultilevel"/>
    <w:tmpl w:val="2034D3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9787B44"/>
    <w:multiLevelType w:val="hybridMultilevel"/>
    <w:tmpl w:val="5F781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320F2"/>
    <w:multiLevelType w:val="hybridMultilevel"/>
    <w:tmpl w:val="29BC6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070B0"/>
    <w:multiLevelType w:val="hybridMultilevel"/>
    <w:tmpl w:val="5AEC782C"/>
    <w:lvl w:ilvl="0" w:tplc="772A12B8">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C26E46"/>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200512B7"/>
    <w:multiLevelType w:val="hybridMultilevel"/>
    <w:tmpl w:val="4CD637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22A9762A"/>
    <w:multiLevelType w:val="multilevel"/>
    <w:tmpl w:val="159A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7601FF9"/>
    <w:multiLevelType w:val="hybridMultilevel"/>
    <w:tmpl w:val="7EA4C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7D3CD0"/>
    <w:multiLevelType w:val="hybridMultilevel"/>
    <w:tmpl w:val="90F6B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7C1A14"/>
    <w:multiLevelType w:val="hybridMultilevel"/>
    <w:tmpl w:val="5AB41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F17014"/>
    <w:multiLevelType w:val="hybridMultilevel"/>
    <w:tmpl w:val="87380D82"/>
    <w:lvl w:ilvl="0" w:tplc="D108C606">
      <w:start w:val="5"/>
      <w:numFmt w:val="bullet"/>
      <w:lvlText w:val="-"/>
      <w:lvlJc w:val="left"/>
      <w:pPr>
        <w:ind w:left="720" w:hanging="360"/>
      </w:pPr>
      <w:rPr>
        <w:rFonts w:ascii="Arial" w:eastAsia="Times New Roman"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3D22F3"/>
    <w:multiLevelType w:val="hybridMultilevel"/>
    <w:tmpl w:val="79A2B0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3"/>
  </w:num>
  <w:num w:numId="2">
    <w:abstractNumId w:val="11"/>
  </w:num>
  <w:num w:numId="3">
    <w:abstractNumId w:val="6"/>
  </w:num>
  <w:num w:numId="4">
    <w:abstractNumId w:val="8"/>
  </w:num>
  <w:num w:numId="5">
    <w:abstractNumId w:val="4"/>
    <w:lvlOverride w:ilvl="0">
      <w:startOverride w:val="1"/>
    </w:lvlOverride>
  </w:num>
  <w:num w:numId="6">
    <w:abstractNumId w:val="9"/>
  </w:num>
  <w:num w:numId="7">
    <w:abstractNumId w:val="1"/>
  </w:num>
  <w:num w:numId="8">
    <w:abstractNumId w:val="10"/>
  </w:num>
  <w:num w:numId="9">
    <w:abstractNumId w:val="7"/>
  </w:num>
  <w:num w:numId="10">
    <w:abstractNumId w:val="2"/>
  </w:num>
  <w:num w:numId="11">
    <w:abstractNumId w:val="5"/>
  </w:num>
  <w:num w:numId="12">
    <w:abstractNumId w:val="12"/>
  </w:num>
  <w:num w:numId="13">
    <w:abstractNumId w:val="0"/>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bc0NDI3MbUwM7IwsDBW0lEKTi0uzszPAykwqgUAnEZk+ywAAAA="/>
  </w:docVars>
  <w:rsids>
    <w:rsidRoot w:val="001E7BA4"/>
    <w:rsid w:val="000158BB"/>
    <w:rsid w:val="000235BE"/>
    <w:rsid w:val="000645FB"/>
    <w:rsid w:val="00081DE1"/>
    <w:rsid w:val="00096980"/>
    <w:rsid w:val="000A73F1"/>
    <w:rsid w:val="000C0A34"/>
    <w:rsid w:val="000D410A"/>
    <w:rsid w:val="00130FDF"/>
    <w:rsid w:val="001310E8"/>
    <w:rsid w:val="00131D47"/>
    <w:rsid w:val="00151472"/>
    <w:rsid w:val="001514D3"/>
    <w:rsid w:val="00171C96"/>
    <w:rsid w:val="001874AB"/>
    <w:rsid w:val="001A52C4"/>
    <w:rsid w:val="001C1049"/>
    <w:rsid w:val="001C47BC"/>
    <w:rsid w:val="001C5162"/>
    <w:rsid w:val="001C5778"/>
    <w:rsid w:val="001E6ECB"/>
    <w:rsid w:val="001E7BA4"/>
    <w:rsid w:val="0020384D"/>
    <w:rsid w:val="00207FCB"/>
    <w:rsid w:val="00245EF5"/>
    <w:rsid w:val="00252AF1"/>
    <w:rsid w:val="002648FC"/>
    <w:rsid w:val="002821DB"/>
    <w:rsid w:val="002A2712"/>
    <w:rsid w:val="002C2032"/>
    <w:rsid w:val="002C2331"/>
    <w:rsid w:val="002D5F75"/>
    <w:rsid w:val="002D6285"/>
    <w:rsid w:val="002F2E95"/>
    <w:rsid w:val="003042CE"/>
    <w:rsid w:val="003059EA"/>
    <w:rsid w:val="00306B99"/>
    <w:rsid w:val="00314E48"/>
    <w:rsid w:val="00322E3C"/>
    <w:rsid w:val="00323060"/>
    <w:rsid w:val="0036736F"/>
    <w:rsid w:val="00372A32"/>
    <w:rsid w:val="0037773E"/>
    <w:rsid w:val="00384C8B"/>
    <w:rsid w:val="00385D41"/>
    <w:rsid w:val="003F2041"/>
    <w:rsid w:val="003F3492"/>
    <w:rsid w:val="003F489D"/>
    <w:rsid w:val="00412D67"/>
    <w:rsid w:val="00424AD0"/>
    <w:rsid w:val="004656E2"/>
    <w:rsid w:val="00475030"/>
    <w:rsid w:val="004903C4"/>
    <w:rsid w:val="004A0662"/>
    <w:rsid w:val="004A085E"/>
    <w:rsid w:val="004B63FF"/>
    <w:rsid w:val="004C7202"/>
    <w:rsid w:val="004D17B5"/>
    <w:rsid w:val="004D3788"/>
    <w:rsid w:val="00502675"/>
    <w:rsid w:val="00507D40"/>
    <w:rsid w:val="00523116"/>
    <w:rsid w:val="00534657"/>
    <w:rsid w:val="00543566"/>
    <w:rsid w:val="00563D6B"/>
    <w:rsid w:val="005651DD"/>
    <w:rsid w:val="00577E29"/>
    <w:rsid w:val="00590D6E"/>
    <w:rsid w:val="00591218"/>
    <w:rsid w:val="00596DE4"/>
    <w:rsid w:val="005A505D"/>
    <w:rsid w:val="005D3BAF"/>
    <w:rsid w:val="005F48A0"/>
    <w:rsid w:val="006302A7"/>
    <w:rsid w:val="006731C1"/>
    <w:rsid w:val="006A14BE"/>
    <w:rsid w:val="006A2D8F"/>
    <w:rsid w:val="006B3128"/>
    <w:rsid w:val="006B65E5"/>
    <w:rsid w:val="006E79FD"/>
    <w:rsid w:val="0071559D"/>
    <w:rsid w:val="00732B2B"/>
    <w:rsid w:val="00736649"/>
    <w:rsid w:val="00736C66"/>
    <w:rsid w:val="00741F6A"/>
    <w:rsid w:val="00745953"/>
    <w:rsid w:val="00774B15"/>
    <w:rsid w:val="00790F5C"/>
    <w:rsid w:val="00793715"/>
    <w:rsid w:val="00795B49"/>
    <w:rsid w:val="007A347A"/>
    <w:rsid w:val="007A5279"/>
    <w:rsid w:val="007B5DEC"/>
    <w:rsid w:val="007D5361"/>
    <w:rsid w:val="008149D3"/>
    <w:rsid w:val="008202BE"/>
    <w:rsid w:val="008448BA"/>
    <w:rsid w:val="00846E5D"/>
    <w:rsid w:val="00864928"/>
    <w:rsid w:val="008839D3"/>
    <w:rsid w:val="008A795D"/>
    <w:rsid w:val="008B2C22"/>
    <w:rsid w:val="008D34F0"/>
    <w:rsid w:val="008E2725"/>
    <w:rsid w:val="008E38D4"/>
    <w:rsid w:val="00923D42"/>
    <w:rsid w:val="009351C9"/>
    <w:rsid w:val="00937B3A"/>
    <w:rsid w:val="009474D5"/>
    <w:rsid w:val="00987514"/>
    <w:rsid w:val="009A6238"/>
    <w:rsid w:val="009B1621"/>
    <w:rsid w:val="009B68C6"/>
    <w:rsid w:val="009C4022"/>
    <w:rsid w:val="009D7712"/>
    <w:rsid w:val="009E0014"/>
    <w:rsid w:val="009F140F"/>
    <w:rsid w:val="00A07D76"/>
    <w:rsid w:val="00A122F4"/>
    <w:rsid w:val="00A2204B"/>
    <w:rsid w:val="00A276D6"/>
    <w:rsid w:val="00A70201"/>
    <w:rsid w:val="00AA498C"/>
    <w:rsid w:val="00AB6CDC"/>
    <w:rsid w:val="00AD2D28"/>
    <w:rsid w:val="00AE7839"/>
    <w:rsid w:val="00AF422E"/>
    <w:rsid w:val="00B07817"/>
    <w:rsid w:val="00B17C63"/>
    <w:rsid w:val="00B2161B"/>
    <w:rsid w:val="00B21E56"/>
    <w:rsid w:val="00B31B12"/>
    <w:rsid w:val="00B31BE8"/>
    <w:rsid w:val="00B31CE5"/>
    <w:rsid w:val="00B47672"/>
    <w:rsid w:val="00B47ED8"/>
    <w:rsid w:val="00B52229"/>
    <w:rsid w:val="00B55222"/>
    <w:rsid w:val="00B56766"/>
    <w:rsid w:val="00B660B5"/>
    <w:rsid w:val="00B76010"/>
    <w:rsid w:val="00B84E77"/>
    <w:rsid w:val="00BA6297"/>
    <w:rsid w:val="00BC5AC2"/>
    <w:rsid w:val="00BD29EA"/>
    <w:rsid w:val="00BD4125"/>
    <w:rsid w:val="00BE37E7"/>
    <w:rsid w:val="00BF55BA"/>
    <w:rsid w:val="00BF6C4E"/>
    <w:rsid w:val="00C07723"/>
    <w:rsid w:val="00C102BC"/>
    <w:rsid w:val="00C54CF0"/>
    <w:rsid w:val="00C70335"/>
    <w:rsid w:val="00CB0126"/>
    <w:rsid w:val="00CD2411"/>
    <w:rsid w:val="00CE284F"/>
    <w:rsid w:val="00CF2A38"/>
    <w:rsid w:val="00D0294B"/>
    <w:rsid w:val="00D52318"/>
    <w:rsid w:val="00D615F7"/>
    <w:rsid w:val="00D63270"/>
    <w:rsid w:val="00D70B92"/>
    <w:rsid w:val="00D844FF"/>
    <w:rsid w:val="00DA4012"/>
    <w:rsid w:val="00DA5DEA"/>
    <w:rsid w:val="00DA69EC"/>
    <w:rsid w:val="00DB6398"/>
    <w:rsid w:val="00DD00DA"/>
    <w:rsid w:val="00E10C33"/>
    <w:rsid w:val="00E119E0"/>
    <w:rsid w:val="00E1418D"/>
    <w:rsid w:val="00E970B9"/>
    <w:rsid w:val="00E97F9C"/>
    <w:rsid w:val="00EA129A"/>
    <w:rsid w:val="00EC5AA5"/>
    <w:rsid w:val="00ED7B20"/>
    <w:rsid w:val="00EE49CB"/>
    <w:rsid w:val="00F014C2"/>
    <w:rsid w:val="00F02F05"/>
    <w:rsid w:val="00F0773A"/>
    <w:rsid w:val="00F2122B"/>
    <w:rsid w:val="00F3108A"/>
    <w:rsid w:val="00F836F7"/>
    <w:rsid w:val="00F90D21"/>
    <w:rsid w:val="00FA36DC"/>
    <w:rsid w:val="00FA61E6"/>
    <w:rsid w:val="00FC1A7D"/>
    <w:rsid w:val="00FC3955"/>
    <w:rsid w:val="00FD6D6C"/>
    <w:rsid w:val="00FE1C8D"/>
    <w:rsid w:val="00FF5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7B28C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2D67"/>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3"/>
  </w:style>
  <w:style w:type="paragraph" w:styleId="Footer">
    <w:name w:val="footer"/>
    <w:basedOn w:val="Normal"/>
    <w:link w:val="FooterChar"/>
    <w:unhideWhenUsed/>
    <w:rsid w:val="0088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3"/>
  </w:style>
  <w:style w:type="character" w:styleId="Hyperlink">
    <w:name w:val="Hyperlink"/>
    <w:uiPriority w:val="99"/>
    <w:rsid w:val="008839D3"/>
    <w:rPr>
      <w:color w:val="0000FF"/>
      <w:u w:val="single"/>
    </w:rPr>
  </w:style>
  <w:style w:type="paragraph" w:styleId="ListParagraph">
    <w:name w:val="List Paragraph"/>
    <w:basedOn w:val="Normal"/>
    <w:link w:val="ListParagraphChar"/>
    <w:uiPriority w:val="34"/>
    <w:qFormat/>
    <w:rsid w:val="00FD6D6C"/>
    <w:pPr>
      <w:ind w:left="720"/>
      <w:contextualSpacing/>
    </w:pPr>
  </w:style>
  <w:style w:type="paragraph" w:styleId="BodyTextIndent">
    <w:name w:val="Body Text Indent"/>
    <w:basedOn w:val="Normal"/>
    <w:link w:val="BodyTextIndentChar"/>
    <w:semiHidden/>
    <w:unhideWhenUsed/>
    <w:rsid w:val="00FC1A7D"/>
    <w:pPr>
      <w:tabs>
        <w:tab w:val="right" w:pos="9574"/>
      </w:tabs>
      <w:spacing w:after="0" w:line="240" w:lineRule="auto"/>
      <w:ind w:left="720"/>
      <w:jc w:val="both"/>
    </w:pPr>
    <w:rPr>
      <w:rFonts w:ascii="Arial" w:eastAsia="Times New Roman" w:hAnsi="Arial"/>
      <w:sz w:val="24"/>
      <w:szCs w:val="20"/>
      <w:lang w:eastAsia="en-GB"/>
    </w:rPr>
  </w:style>
  <w:style w:type="character" w:customStyle="1" w:styleId="BodyTextIndentChar">
    <w:name w:val="Body Text Indent Char"/>
    <w:basedOn w:val="DefaultParagraphFont"/>
    <w:link w:val="BodyTextIndent"/>
    <w:semiHidden/>
    <w:rsid w:val="00FC1A7D"/>
    <w:rPr>
      <w:rFonts w:ascii="Arial" w:eastAsia="Times New Roman" w:hAnsi="Arial"/>
      <w:sz w:val="24"/>
    </w:rPr>
  </w:style>
  <w:style w:type="paragraph" w:styleId="BodyTextIndent2">
    <w:name w:val="Body Text Indent 2"/>
    <w:basedOn w:val="Normal"/>
    <w:link w:val="BodyTextIndent2Char"/>
    <w:semiHidden/>
    <w:unhideWhenUsed/>
    <w:rsid w:val="00FC1A7D"/>
    <w:pPr>
      <w:tabs>
        <w:tab w:val="right" w:pos="9574"/>
      </w:tabs>
      <w:spacing w:after="0" w:line="240" w:lineRule="auto"/>
      <w:ind w:left="360"/>
      <w:jc w:val="both"/>
    </w:pPr>
    <w:rPr>
      <w:rFonts w:ascii="Arial" w:eastAsia="Times New Roman" w:hAnsi="Arial"/>
      <w:sz w:val="24"/>
      <w:szCs w:val="20"/>
      <w:lang w:eastAsia="en-GB"/>
    </w:rPr>
  </w:style>
  <w:style w:type="character" w:customStyle="1" w:styleId="BodyTextIndent2Char">
    <w:name w:val="Body Text Indent 2 Char"/>
    <w:basedOn w:val="DefaultParagraphFont"/>
    <w:link w:val="BodyTextIndent2"/>
    <w:semiHidden/>
    <w:rsid w:val="00FC1A7D"/>
    <w:rPr>
      <w:rFonts w:ascii="Arial" w:eastAsia="Times New Roman" w:hAnsi="Arial"/>
      <w:sz w:val="24"/>
    </w:rPr>
  </w:style>
  <w:style w:type="paragraph" w:customStyle="1" w:styleId="default">
    <w:name w:val="default"/>
    <w:basedOn w:val="Normal"/>
    <w:rsid w:val="009474D5"/>
    <w:pPr>
      <w:autoSpaceDE w:val="0"/>
      <w:autoSpaceDN w:val="0"/>
      <w:spacing w:after="0" w:line="240" w:lineRule="auto"/>
    </w:pPr>
    <w:rPr>
      <w:rFonts w:ascii="Arial" w:eastAsiaTheme="minorHAnsi" w:hAnsi="Arial" w:cs="Arial"/>
      <w:color w:val="000000"/>
      <w:sz w:val="24"/>
      <w:szCs w:val="24"/>
      <w:lang w:eastAsia="en-GB"/>
    </w:rPr>
  </w:style>
  <w:style w:type="character" w:styleId="FollowedHyperlink">
    <w:name w:val="FollowedHyperlink"/>
    <w:basedOn w:val="DefaultParagraphFont"/>
    <w:uiPriority w:val="99"/>
    <w:semiHidden/>
    <w:unhideWhenUsed/>
    <w:rsid w:val="002A2712"/>
    <w:rPr>
      <w:color w:val="954F72" w:themeColor="followedHyperlink"/>
      <w:u w:val="single"/>
    </w:rPr>
  </w:style>
  <w:style w:type="character" w:customStyle="1" w:styleId="UnresolvedMention1">
    <w:name w:val="Unresolved Mention1"/>
    <w:basedOn w:val="DefaultParagraphFont"/>
    <w:uiPriority w:val="99"/>
    <w:semiHidden/>
    <w:unhideWhenUsed/>
    <w:rsid w:val="002A2712"/>
    <w:rPr>
      <w:color w:val="605E5C"/>
      <w:shd w:val="clear" w:color="auto" w:fill="E1DFDD"/>
    </w:rPr>
  </w:style>
  <w:style w:type="character" w:customStyle="1" w:styleId="ListParagraphChar">
    <w:name w:val="List Paragraph Char"/>
    <w:basedOn w:val="DefaultParagraphFont"/>
    <w:link w:val="ListParagraph"/>
    <w:uiPriority w:val="99"/>
    <w:rsid w:val="00EA129A"/>
    <w:rPr>
      <w:sz w:val="22"/>
      <w:szCs w:val="22"/>
      <w:lang w:eastAsia="en-US"/>
    </w:rPr>
  </w:style>
  <w:style w:type="character" w:customStyle="1" w:styleId="UnresolvedMention">
    <w:name w:val="Unresolved Mention"/>
    <w:basedOn w:val="DefaultParagraphFont"/>
    <w:uiPriority w:val="99"/>
    <w:semiHidden/>
    <w:unhideWhenUsed/>
    <w:rsid w:val="001E6E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64221">
      <w:bodyDiv w:val="1"/>
      <w:marLeft w:val="0"/>
      <w:marRight w:val="0"/>
      <w:marTop w:val="0"/>
      <w:marBottom w:val="0"/>
      <w:divBdr>
        <w:top w:val="none" w:sz="0" w:space="0" w:color="auto"/>
        <w:left w:val="none" w:sz="0" w:space="0" w:color="auto"/>
        <w:bottom w:val="none" w:sz="0" w:space="0" w:color="auto"/>
        <w:right w:val="none" w:sz="0" w:space="0" w:color="auto"/>
      </w:divBdr>
    </w:div>
    <w:div w:id="413674470">
      <w:bodyDiv w:val="1"/>
      <w:marLeft w:val="0"/>
      <w:marRight w:val="0"/>
      <w:marTop w:val="0"/>
      <w:marBottom w:val="0"/>
      <w:divBdr>
        <w:top w:val="none" w:sz="0" w:space="0" w:color="auto"/>
        <w:left w:val="none" w:sz="0" w:space="0" w:color="auto"/>
        <w:bottom w:val="none" w:sz="0" w:space="0" w:color="auto"/>
        <w:right w:val="none" w:sz="0" w:space="0" w:color="auto"/>
      </w:divBdr>
    </w:div>
    <w:div w:id="957570514">
      <w:bodyDiv w:val="1"/>
      <w:marLeft w:val="0"/>
      <w:marRight w:val="0"/>
      <w:marTop w:val="0"/>
      <w:marBottom w:val="0"/>
      <w:divBdr>
        <w:top w:val="none" w:sz="0" w:space="0" w:color="auto"/>
        <w:left w:val="none" w:sz="0" w:space="0" w:color="auto"/>
        <w:bottom w:val="none" w:sz="0" w:space="0" w:color="auto"/>
        <w:right w:val="none" w:sz="0" w:space="0" w:color="auto"/>
      </w:divBdr>
    </w:div>
    <w:div w:id="1004363225">
      <w:bodyDiv w:val="1"/>
      <w:marLeft w:val="0"/>
      <w:marRight w:val="0"/>
      <w:marTop w:val="0"/>
      <w:marBottom w:val="0"/>
      <w:divBdr>
        <w:top w:val="none" w:sz="0" w:space="0" w:color="auto"/>
        <w:left w:val="none" w:sz="0" w:space="0" w:color="auto"/>
        <w:bottom w:val="none" w:sz="0" w:space="0" w:color="auto"/>
        <w:right w:val="none" w:sz="0" w:space="0" w:color="auto"/>
      </w:divBdr>
    </w:div>
    <w:div w:id="1380322039">
      <w:bodyDiv w:val="1"/>
      <w:marLeft w:val="0"/>
      <w:marRight w:val="0"/>
      <w:marTop w:val="0"/>
      <w:marBottom w:val="0"/>
      <w:divBdr>
        <w:top w:val="none" w:sz="0" w:space="0" w:color="auto"/>
        <w:left w:val="none" w:sz="0" w:space="0" w:color="auto"/>
        <w:bottom w:val="none" w:sz="0" w:space="0" w:color="auto"/>
        <w:right w:val="none" w:sz="0" w:space="0" w:color="auto"/>
      </w:divBdr>
    </w:div>
    <w:div w:id="1568152590">
      <w:bodyDiv w:val="1"/>
      <w:marLeft w:val="0"/>
      <w:marRight w:val="0"/>
      <w:marTop w:val="0"/>
      <w:marBottom w:val="0"/>
      <w:divBdr>
        <w:top w:val="none" w:sz="0" w:space="0" w:color="auto"/>
        <w:left w:val="none" w:sz="0" w:space="0" w:color="auto"/>
        <w:bottom w:val="none" w:sz="0" w:space="0" w:color="auto"/>
        <w:right w:val="none" w:sz="0" w:space="0" w:color="auto"/>
      </w:divBdr>
    </w:div>
    <w:div w:id="1637221390">
      <w:bodyDiv w:val="1"/>
      <w:marLeft w:val="0"/>
      <w:marRight w:val="0"/>
      <w:marTop w:val="0"/>
      <w:marBottom w:val="0"/>
      <w:divBdr>
        <w:top w:val="none" w:sz="0" w:space="0" w:color="auto"/>
        <w:left w:val="none" w:sz="0" w:space="0" w:color="auto"/>
        <w:bottom w:val="none" w:sz="0" w:space="0" w:color="auto"/>
        <w:right w:val="none" w:sz="0" w:space="0" w:color="auto"/>
      </w:divBdr>
    </w:div>
    <w:div w:id="16578072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repository/publishers/9fb2afc9-6408-4aa3-9474-3c745006535b/resource/c8033263-aaa0-42fc-9511-ab7d33bd8084/en" TargetMode="External"/><Relationship Id="rId13" Type="http://schemas.openxmlformats.org/officeDocument/2006/relationships/image" Target="media/image2.jpeg"/><Relationship Id="rId18" Type="http://schemas.openxmlformats.org/officeDocument/2006/relationships/image" Target="media/image7.tiff"/><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hyperlink" Target="https://hwb.gov.wales/news/articles/20686965-8669-40ac-bdc5-599f4a4dfe8b" TargetMode="Externa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nnardprimary.co.uk/additional-learning-needs/" TargetMode="External"/><Relationship Id="rId24" Type="http://schemas.openxmlformats.org/officeDocument/2006/relationships/image" Target="media/image13.jpeg"/><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header" Target="header1.xml"/><Relationship Id="rId10" Type="http://schemas.openxmlformats.org/officeDocument/2006/relationships/hyperlink" Target="http://www.swansea.gov.uk/aln" TargetMode="External"/><Relationship Id="rId19" Type="http://schemas.openxmlformats.org/officeDocument/2006/relationships/image" Target="media/image8.tif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ennardprimary.co.uk/additional-learning-needs/"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21.tiff"/><Relationship Id="rId13" Type="http://schemas.openxmlformats.org/officeDocument/2006/relationships/image" Target="media/image15.jpeg"/><Relationship Id="rId3" Type="http://schemas.openxmlformats.org/officeDocument/2006/relationships/image" Target="media/image3.png"/><Relationship Id="rId7" Type="http://schemas.openxmlformats.org/officeDocument/2006/relationships/image" Target="media/image7.tiff"/><Relationship Id="rId12" Type="http://schemas.openxmlformats.org/officeDocument/2006/relationships/image" Target="media/image14.jpeg"/><Relationship Id="rId2" Type="http://schemas.openxmlformats.org/officeDocument/2006/relationships/image" Target="media/image19.jpeg"/><Relationship Id="rId16" Type="http://schemas.openxmlformats.org/officeDocument/2006/relationships/image" Target="media/image180.png"/><Relationship Id="rId1" Type="http://schemas.openxmlformats.org/officeDocument/2006/relationships/image" Target="media/image1.jpeg"/><Relationship Id="rId6" Type="http://schemas.openxmlformats.org/officeDocument/2006/relationships/image" Target="media/image6.png"/><Relationship Id="rId11" Type="http://schemas.openxmlformats.org/officeDocument/2006/relationships/image" Target="media/image13.png"/><Relationship Id="rId5" Type="http://schemas.openxmlformats.org/officeDocument/2006/relationships/image" Target="media/image5.jpeg"/><Relationship Id="rId15" Type="http://schemas.openxmlformats.org/officeDocument/2006/relationships/image" Target="media/image170.png"/><Relationship Id="rId10" Type="http://schemas.openxmlformats.org/officeDocument/2006/relationships/image" Target="media/image120.jpeg"/><Relationship Id="rId4" Type="http://schemas.openxmlformats.org/officeDocument/2006/relationships/image" Target="media/image20.jpeg"/><Relationship Id="rId9" Type="http://schemas.openxmlformats.org/officeDocument/2006/relationships/image" Target="media/image11.jpeg"/><Relationship Id="rId14" Type="http://schemas.openxmlformats.org/officeDocument/2006/relationships/image" Target="media/image160.png"/></Relationships>
</file>

<file path=word/_rels/header1.xml.rels><?xml version="1.0" encoding="UTF-8" standalone="yes"?>
<Relationships xmlns="http://schemas.openxmlformats.org/package/2006/relationships"><Relationship Id="rId3" Type="http://schemas.openxmlformats.org/officeDocument/2006/relationships/hyperlink" Target="http://pennardprimary.co.uk/" TargetMode="External"/><Relationship Id="rId2" Type="http://schemas.openxmlformats.org/officeDocument/2006/relationships/hyperlink" Target="mailto:Pennard.Primary@swansea-edunet.gov.uk" TargetMode="External"/><Relationship Id="rId1" Type="http://schemas.openxmlformats.org/officeDocument/2006/relationships/image" Target="media/image17.png"/><Relationship Id="rId4"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nardp\Desktop\NEW%20LETTER%20HEAD%20DEC%202014%20-%201st%20page.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LETTER HEAD DEC 2014 - 1st page.doc</Template>
  <TotalTime>0</TotalTime>
  <Pages>3</Pages>
  <Words>663</Words>
  <Characters>3783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CharactersWithSpaces>
  <SharedDoc>false</SharedDoc>
  <HLinks>
    <vt:vector size="18" baseType="variant">
      <vt:variant>
        <vt:i4>4587607</vt:i4>
      </vt:variant>
      <vt:variant>
        <vt:i4>3</vt:i4>
      </vt:variant>
      <vt:variant>
        <vt:i4>0</vt:i4>
      </vt:variant>
      <vt:variant>
        <vt:i4>5</vt:i4>
      </vt:variant>
      <vt:variant>
        <vt:lpwstr>http://pennardprimary.co.uk/</vt:lpwstr>
      </vt:variant>
      <vt:variant>
        <vt:lpwstr/>
      </vt:variant>
      <vt:variant>
        <vt:i4>589947</vt:i4>
      </vt:variant>
      <vt:variant>
        <vt:i4>0</vt:i4>
      </vt:variant>
      <vt:variant>
        <vt:i4>0</vt:i4>
      </vt:variant>
      <vt:variant>
        <vt:i4>5</vt:i4>
      </vt:variant>
      <vt:variant>
        <vt:lpwstr>mailto:Pennard.Primary@swansea-edunet.gov.uk</vt:lpwstr>
      </vt:variant>
      <vt:variant>
        <vt:lpwstr/>
      </vt:variant>
      <vt:variant>
        <vt:i4>2424933</vt:i4>
      </vt:variant>
      <vt:variant>
        <vt:i4>-1</vt:i4>
      </vt:variant>
      <vt:variant>
        <vt:i4>2061</vt:i4>
      </vt:variant>
      <vt:variant>
        <vt:i4>1</vt:i4>
      </vt:variant>
      <vt:variant>
        <vt:lpwstr>https://g.twimg.com/Twitter_logo_blue.png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SLTS</dc:creator>
  <cp:keywords/>
  <cp:lastModifiedBy>Catherine Dardecker</cp:lastModifiedBy>
  <cp:revision>2</cp:revision>
  <cp:lastPrinted>2015-05-05T12:44:00Z</cp:lastPrinted>
  <dcterms:created xsi:type="dcterms:W3CDTF">2021-11-05T13:44:00Z</dcterms:created>
  <dcterms:modified xsi:type="dcterms:W3CDTF">2021-11-05T13:44:00Z</dcterms:modified>
</cp:coreProperties>
</file>